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4ED680" w14:textId="29062621" w:rsidR="0026141E" w:rsidRDefault="002879D9">
      <w:r>
        <w:rPr>
          <w:noProof/>
        </w:rPr>
        <mc:AlternateContent>
          <mc:Choice Requires="wps">
            <w:drawing>
              <wp:anchor distT="0" distB="0" distL="114300" distR="114300" simplePos="0" relativeHeight="251658351" behindDoc="0" locked="0" layoutInCell="1" allowOverlap="1" wp14:anchorId="2483D6E6" wp14:editId="29AF12C9">
                <wp:simplePos x="0" y="0"/>
                <wp:positionH relativeFrom="page">
                  <wp:posOffset>1699260</wp:posOffset>
                </wp:positionH>
                <wp:positionV relativeFrom="page">
                  <wp:posOffset>1117600</wp:posOffset>
                </wp:positionV>
                <wp:extent cx="4127500" cy="381000"/>
                <wp:effectExtent l="0" t="0" r="0" b="0"/>
                <wp:wrapTight wrapText="bothSides">
                  <wp:wrapPolygon edited="0">
                    <wp:start x="133" y="0"/>
                    <wp:lineTo x="133" y="20160"/>
                    <wp:lineTo x="21268" y="20160"/>
                    <wp:lineTo x="21268" y="0"/>
                    <wp:lineTo x="133" y="0"/>
                  </wp:wrapPolygon>
                </wp:wrapTight>
                <wp:docPr id="160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75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742EC2A" w14:textId="16511942" w:rsidR="00CB75E8" w:rsidRPr="00F76BF4" w:rsidRDefault="00885CEC" w:rsidP="00655B1D">
                            <w:pPr>
                              <w:pStyle w:val="Subtitle"/>
                              <w:rPr>
                                <w:rFonts w:asciiTheme="minorHAnsi" w:hAnsiTheme="minorHAns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sz w:val="36"/>
                                <w:szCs w:val="36"/>
                              </w:rPr>
                              <w:t>Wedding Flowers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83D6E6" id="_x0000_t202" coordsize="21600,21600" o:spt="202" path="m,l,21600r21600,l21600,xe">
                <v:stroke joinstyle="miter"/>
                <v:path gradientshapeok="t" o:connecttype="rect"/>
              </v:shapetype>
              <v:shape id="Text Box 62" o:spid="_x0000_s1026" type="#_x0000_t202" style="position:absolute;margin-left:133.8pt;margin-top:88pt;width:325pt;height:30pt;z-index:2516583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" filled="f" stroked="f">
                <v:textbox inset=",0,,0">
                  <w:txbxContent>
                    <w:p w14:paraId="7742EC2A" w14:textId="16511942" w:rsidR="00CB75E8" w:rsidRPr="00F76BF4" w:rsidRDefault="00885CEC" w:rsidP="00655B1D">
                      <w:pPr>
                        <w:pStyle w:val="Subtitle"/>
                        <w:rPr>
                          <w:rFonts w:asciiTheme="minorHAnsi" w:hAnsiTheme="minorHAnsi"/>
                          <w:sz w:val="36"/>
                          <w:szCs w:val="36"/>
                        </w:rPr>
                      </w:pPr>
                      <w:r>
                        <w:rPr>
                          <w:rFonts w:asciiTheme="minorHAnsi" w:hAnsiTheme="minorHAnsi"/>
                          <w:sz w:val="36"/>
                          <w:szCs w:val="36"/>
                        </w:rPr>
                        <w:t>Wedding Flowers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350" behindDoc="0" locked="0" layoutInCell="1" allowOverlap="1" wp14:anchorId="54C1E020" wp14:editId="6E95EB5B">
                <wp:simplePos x="0" y="0"/>
                <wp:positionH relativeFrom="page">
                  <wp:posOffset>952500</wp:posOffset>
                </wp:positionH>
                <wp:positionV relativeFrom="page">
                  <wp:posOffset>419100</wp:posOffset>
                </wp:positionV>
                <wp:extent cx="5486400" cy="594360"/>
                <wp:effectExtent l="0" t="0" r="0" b="15240"/>
                <wp:wrapTight wrapText="bothSides">
                  <wp:wrapPolygon edited="0">
                    <wp:start x="100" y="0"/>
                    <wp:lineTo x="100" y="21231"/>
                    <wp:lineTo x="21400" y="21231"/>
                    <wp:lineTo x="21400" y="0"/>
                    <wp:lineTo x="100" y="0"/>
                  </wp:wrapPolygon>
                </wp:wrapTight>
                <wp:docPr id="159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59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B046575" w14:textId="77777777" w:rsidR="00CB75E8" w:rsidRPr="002879D9" w:rsidRDefault="00CB75E8" w:rsidP="00F76BF4">
                            <w:pPr>
                              <w:pStyle w:val="Title"/>
                              <w:rPr>
                                <w:rFonts w:ascii="Snell Roundhand Black" w:hAnsi="Snell Roundhand Black"/>
                              </w:rPr>
                            </w:pPr>
                            <w:r w:rsidRPr="002879D9">
                              <w:rPr>
                                <w:rFonts w:ascii="Snell Roundhand Black" w:hAnsi="Snell Roundhand Black"/>
                              </w:rPr>
                              <w:t>Roots Creative Floristry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C1E020" id="Text Box 61" o:spid="_x0000_s1027" type="#_x0000_t202" style="position:absolute;margin-left:75pt;margin-top:33pt;width:6in;height:46.8pt;z-index:25165835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" filled="f" stroked="f">
                <v:textbox inset=",0,,0">
                  <w:txbxContent>
                    <w:p w14:paraId="7B046575" w14:textId="77777777" w:rsidR="00CB75E8" w:rsidRPr="002879D9" w:rsidRDefault="00CB75E8" w:rsidP="00F76BF4">
                      <w:pPr>
                        <w:pStyle w:val="Title"/>
                        <w:rPr>
                          <w:rFonts w:ascii="Snell Roundhand Black" w:hAnsi="Snell Roundhand Black"/>
                        </w:rPr>
                      </w:pPr>
                      <w:r w:rsidRPr="002879D9">
                        <w:rPr>
                          <w:rFonts w:ascii="Snell Roundhand Black" w:hAnsi="Snell Roundhand Black"/>
                        </w:rPr>
                        <w:t>Roots Creative Floristry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F76BF4">
        <w:rPr>
          <w:noProof/>
        </w:rPr>
        <mc:AlternateContent>
          <mc:Choice Requires="wps">
            <w:drawing>
              <wp:anchor distT="0" distB="0" distL="114300" distR="114300" simplePos="0" relativeHeight="251658216" behindDoc="0" locked="0" layoutInCell="1" allowOverlap="1" wp14:anchorId="4087C66A" wp14:editId="19DAD218">
                <wp:simplePos x="0" y="0"/>
                <wp:positionH relativeFrom="page">
                  <wp:posOffset>5166360</wp:posOffset>
                </wp:positionH>
                <wp:positionV relativeFrom="page">
                  <wp:posOffset>7044690</wp:posOffset>
                </wp:positionV>
                <wp:extent cx="2240280" cy="1921510"/>
                <wp:effectExtent l="0" t="0" r="0" b="8890"/>
                <wp:wrapTight wrapText="bothSides">
                  <wp:wrapPolygon edited="0">
                    <wp:start x="245" y="0"/>
                    <wp:lineTo x="245" y="21414"/>
                    <wp:lineTo x="21061" y="21414"/>
                    <wp:lineTo x="21061" y="0"/>
                    <wp:lineTo x="245" y="0"/>
                  </wp:wrapPolygon>
                </wp:wrapTight>
                <wp:docPr id="163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0280" cy="1921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E90BB82" w14:textId="33345094" w:rsidR="00CB75E8" w:rsidRDefault="00885CEC" w:rsidP="00F76BF4">
                            <w:pPr>
                              <w:pStyle w:val="Heading2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Where</w:t>
                            </w:r>
                          </w:p>
                          <w:p w14:paraId="0176359C" w14:textId="77777777" w:rsidR="00CB75E8" w:rsidRDefault="00CB75E8" w:rsidP="00F76BF4">
                            <w:pPr>
                              <w:pStyle w:val="Heading2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2EF34ACF" w14:textId="77777777" w:rsidR="00CB75E8" w:rsidRPr="00DE2EA3" w:rsidRDefault="00CB75E8" w:rsidP="00F76BF4">
                            <w:pPr>
                              <w:pStyle w:val="Heading2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4689B653" w14:textId="77777777" w:rsidR="00CB75E8" w:rsidRPr="00495952" w:rsidRDefault="00CB75E8" w:rsidP="00F76BF4">
                            <w:pPr>
                              <w:pStyle w:val="Heading2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87C66A" id="Text Box 73" o:spid="_x0000_s1028" type="#_x0000_t202" style="position:absolute;margin-left:406.8pt;margin-top:554.7pt;width:176.4pt;height:151.3pt;z-index:251658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" filled="f" stroked="f">
                <v:textbox inset=",0,,0">
                  <w:txbxContent>
                    <w:p w14:paraId="2E90BB82" w14:textId="33345094" w:rsidR="00CB75E8" w:rsidRDefault="00885CEC" w:rsidP="00F76BF4">
                      <w:pPr>
                        <w:pStyle w:val="Heading2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Where</w:t>
                      </w:r>
                    </w:p>
                    <w:p w14:paraId="0176359C" w14:textId="77777777" w:rsidR="00CB75E8" w:rsidRDefault="00CB75E8" w:rsidP="00F76BF4">
                      <w:pPr>
                        <w:pStyle w:val="Heading2"/>
                        <w:rPr>
                          <w:sz w:val="24"/>
                          <w:szCs w:val="24"/>
                        </w:rPr>
                      </w:pPr>
                    </w:p>
                    <w:p w14:paraId="2EF34ACF" w14:textId="77777777" w:rsidR="00CB75E8" w:rsidRPr="00DE2EA3" w:rsidRDefault="00CB75E8" w:rsidP="00F76BF4">
                      <w:pPr>
                        <w:pStyle w:val="Heading2"/>
                        <w:rPr>
                          <w:sz w:val="24"/>
                          <w:szCs w:val="24"/>
                        </w:rPr>
                      </w:pPr>
                    </w:p>
                    <w:p w14:paraId="4689B653" w14:textId="77777777" w:rsidR="00CB75E8" w:rsidRPr="00495952" w:rsidRDefault="00CB75E8" w:rsidP="00F76BF4">
                      <w:pPr>
                        <w:pStyle w:val="Heading2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F76BF4">
        <w:rPr>
          <w:noProof/>
        </w:rPr>
        <mc:AlternateContent>
          <mc:Choice Requires="wps">
            <w:drawing>
              <wp:anchor distT="0" distB="0" distL="114300" distR="114300" simplePos="0" relativeHeight="251658213" behindDoc="0" locked="0" layoutInCell="1" allowOverlap="1" wp14:anchorId="28698EAE" wp14:editId="3DA91015">
                <wp:simplePos x="0" y="0"/>
                <wp:positionH relativeFrom="page">
                  <wp:posOffset>2766060</wp:posOffset>
                </wp:positionH>
                <wp:positionV relativeFrom="page">
                  <wp:posOffset>7044690</wp:posOffset>
                </wp:positionV>
                <wp:extent cx="2240280" cy="379095"/>
                <wp:effectExtent l="0" t="0" r="0" b="1905"/>
                <wp:wrapTight wrapText="bothSides">
                  <wp:wrapPolygon edited="0">
                    <wp:start x="245" y="0"/>
                    <wp:lineTo x="245" y="20261"/>
                    <wp:lineTo x="21061" y="20261"/>
                    <wp:lineTo x="21061" y="0"/>
                    <wp:lineTo x="245" y="0"/>
                  </wp:wrapPolygon>
                </wp:wrapTight>
                <wp:docPr id="162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0280" cy="379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EBBA34E" w14:textId="5A20A154" w:rsidR="00CB75E8" w:rsidRPr="00F76BF4" w:rsidRDefault="00885CEC" w:rsidP="00F76BF4">
                            <w:pPr>
                              <w:pStyle w:val="Heading2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Who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698EAE" id="Text Box 70" o:spid="_x0000_s1029" type="#_x0000_t202" style="position:absolute;margin-left:217.8pt;margin-top:554.7pt;width:176.4pt;height:29.85pt;z-index:2516582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" filled="f" stroked="f">
                <v:textbox inset=",0,,0">
                  <w:txbxContent>
                    <w:p w14:paraId="3EBBA34E" w14:textId="5A20A154" w:rsidR="00CB75E8" w:rsidRPr="00F76BF4" w:rsidRDefault="00885CEC" w:rsidP="00F76BF4">
                      <w:pPr>
                        <w:pStyle w:val="Heading2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Who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F76BF4">
        <w:rPr>
          <w:noProof/>
        </w:rPr>
        <mc:AlternateContent>
          <mc:Choice Requires="wps">
            <w:drawing>
              <wp:anchor distT="0" distB="0" distL="114300" distR="114300" simplePos="0" relativeHeight="251658200" behindDoc="0" locked="0" layoutInCell="1" allowOverlap="1" wp14:anchorId="5811F2AC" wp14:editId="27FF26A6">
                <wp:simplePos x="0" y="0"/>
                <wp:positionH relativeFrom="page">
                  <wp:posOffset>5163820</wp:posOffset>
                </wp:positionH>
                <wp:positionV relativeFrom="page">
                  <wp:posOffset>5422900</wp:posOffset>
                </wp:positionV>
                <wp:extent cx="2240280" cy="4263390"/>
                <wp:effectExtent l="0" t="0" r="0" b="3810"/>
                <wp:wrapNone/>
                <wp:docPr id="157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0280" cy="426339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279FA8" id="Rectangle 11" o:spid="_x0000_s1026" style="position:absolute;margin-left:406.6pt;margin-top:427pt;width:176.4pt;height:335.7pt;z-index:251658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" fillcolor="#7f8fa9 [3206]" stroked="f">
                <v:textbox inset=",7.2pt,,7.2pt"/>
                <w10:wrap anchorx="page" anchory="page"/>
              </v:rect>
            </w:pict>
          </mc:Fallback>
        </mc:AlternateContent>
      </w:r>
      <w:r w:rsidR="00F76BF4">
        <w:rPr>
          <w:noProof/>
        </w:rPr>
        <mc:AlternateContent>
          <mc:Choice Requires="wps">
            <w:drawing>
              <wp:anchor distT="0" distB="0" distL="114300" distR="114300" simplePos="0" relativeHeight="251658199" behindDoc="0" locked="0" layoutInCell="1" allowOverlap="1" wp14:anchorId="29854E19" wp14:editId="3F2FCFA2">
                <wp:simplePos x="0" y="0"/>
                <wp:positionH relativeFrom="page">
                  <wp:posOffset>2766060</wp:posOffset>
                </wp:positionH>
                <wp:positionV relativeFrom="page">
                  <wp:posOffset>5422900</wp:posOffset>
                </wp:positionV>
                <wp:extent cx="2240280" cy="4263390"/>
                <wp:effectExtent l="0" t="0" r="0" b="3810"/>
                <wp:wrapNone/>
                <wp:docPr id="15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0280" cy="426339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765178" id="Rectangle 10" o:spid="_x0000_s1026" style="position:absolute;margin-left:217.8pt;margin-top:427pt;width:176.4pt;height:335.7pt;z-index:25165819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" fillcolor="#297fd5 [3205]" stroked="f">
                <v:textbox inset=",7.2pt,,7.2pt"/>
                <w10:wrap anchorx="page" anchory="page"/>
              </v:rect>
            </w:pict>
          </mc:Fallback>
        </mc:AlternateContent>
      </w:r>
      <w:r w:rsidR="00F76BF4">
        <w:rPr>
          <w:noProof/>
        </w:rPr>
        <mc:AlternateContent>
          <mc:Choice Requires="wps">
            <w:drawing>
              <wp:anchor distT="0" distB="0" distL="114300" distR="114300" simplePos="0" relativeHeight="251658198" behindDoc="0" locked="0" layoutInCell="1" allowOverlap="1" wp14:anchorId="1CB1694A" wp14:editId="6256532C">
                <wp:simplePos x="0" y="0"/>
                <wp:positionH relativeFrom="page">
                  <wp:posOffset>368300</wp:posOffset>
                </wp:positionH>
                <wp:positionV relativeFrom="page">
                  <wp:posOffset>5422900</wp:posOffset>
                </wp:positionV>
                <wp:extent cx="2240280" cy="4263390"/>
                <wp:effectExtent l="0" t="0" r="0" b="3810"/>
                <wp:wrapNone/>
                <wp:docPr id="155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0280" cy="426339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CC39C" id="Rectangle 6" o:spid="_x0000_s1026" style="position:absolute;margin-left:29pt;margin-top:427pt;width:176.4pt;height:335.7pt;z-index:25165819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" fillcolor="#629dd1 [3204]" stroked="f">
                <v:textbox inset=",7.2pt,,7.2pt"/>
                <w10:wrap anchorx="page" anchory="page"/>
              </v:rect>
            </w:pict>
          </mc:Fallback>
        </mc:AlternateContent>
      </w:r>
      <w:r w:rsidR="00F76BF4">
        <w:rPr>
          <w:noProof/>
        </w:rPr>
        <w:drawing>
          <wp:anchor distT="0" distB="0" distL="118745" distR="118745" simplePos="0" relativeHeight="251658348" behindDoc="0" locked="0" layoutInCell="1" allowOverlap="1" wp14:anchorId="5A0CEC12" wp14:editId="756C1105">
            <wp:simplePos x="0" y="0"/>
            <wp:positionH relativeFrom="page">
              <wp:posOffset>368300</wp:posOffset>
            </wp:positionH>
            <wp:positionV relativeFrom="page">
              <wp:posOffset>365760</wp:posOffset>
            </wp:positionV>
            <wp:extent cx="7035800" cy="4879340"/>
            <wp:effectExtent l="0" t="0" r="0" b="0"/>
            <wp:wrapTight wrapText="bothSides">
              <wp:wrapPolygon edited="0">
                <wp:start x="0" y="0"/>
                <wp:lineTo x="0" y="21476"/>
                <wp:lineTo x="21522" y="21476"/>
                <wp:lineTo x="21522" y="0"/>
                <wp:lineTo x="0" y="0"/>
              </wp:wrapPolygon>
            </wp:wrapTight>
            <wp:docPr id="6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alphaModFix amt="5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487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BF4">
        <w:rPr>
          <w:noProof/>
        </w:rPr>
        <mc:AlternateContent>
          <mc:Choice Requires="wps">
            <w:drawing>
              <wp:anchor distT="0" distB="0" distL="114300" distR="114300" simplePos="0" relativeHeight="251658349" behindDoc="0" locked="0" layoutInCell="1" allowOverlap="1" wp14:anchorId="5FD79E4B" wp14:editId="3EE6B330">
                <wp:simplePos x="0" y="0"/>
                <wp:positionH relativeFrom="page">
                  <wp:posOffset>1143000</wp:posOffset>
                </wp:positionH>
                <wp:positionV relativeFrom="page">
                  <wp:posOffset>1001395</wp:posOffset>
                </wp:positionV>
                <wp:extent cx="5486400" cy="0"/>
                <wp:effectExtent l="0" t="0" r="25400" b="25400"/>
                <wp:wrapNone/>
                <wp:docPr id="158" name="Lin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34FCEE" id="Line 57" o:spid="_x0000_s1026" style="position:absolute;z-index:25165834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0pt,78.85pt" to="522pt,78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" strokecolor="white [3212]" strokeweight="1pt">
                <w10:wrap anchorx="page" anchory="page"/>
              </v:line>
            </w:pict>
          </mc:Fallback>
        </mc:AlternateContent>
      </w:r>
      <w:r w:rsidR="00096FE3">
        <w:rPr>
          <w:noProof/>
        </w:rPr>
        <mc:AlternateContent>
          <mc:Choice Requires="wps">
            <w:drawing>
              <wp:anchor distT="0" distB="0" distL="114300" distR="114300" simplePos="0" relativeHeight="251658210" behindDoc="0" locked="0" layoutInCell="1" allowOverlap="1" wp14:anchorId="14FB1419" wp14:editId="63669D5D">
                <wp:simplePos x="0" y="0"/>
                <wp:positionH relativeFrom="page">
                  <wp:posOffset>292100</wp:posOffset>
                </wp:positionH>
                <wp:positionV relativeFrom="page">
                  <wp:posOffset>7044690</wp:posOffset>
                </wp:positionV>
                <wp:extent cx="2405380" cy="1540510"/>
                <wp:effectExtent l="0" t="0" r="0" b="8890"/>
                <wp:wrapTight wrapText="bothSides">
                  <wp:wrapPolygon edited="0">
                    <wp:start x="228" y="0"/>
                    <wp:lineTo x="228" y="21369"/>
                    <wp:lineTo x="21212" y="21369"/>
                    <wp:lineTo x="21212" y="0"/>
                    <wp:lineTo x="228" y="0"/>
                  </wp:wrapPolygon>
                </wp:wrapTight>
                <wp:docPr id="161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5380" cy="154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55B6456" w14:textId="64F65029" w:rsidR="00CB75E8" w:rsidRPr="00ED24C5" w:rsidRDefault="00885CEC" w:rsidP="00DE2EA3">
                            <w:pPr>
                              <w:pStyle w:val="Heading2"/>
                              <w:rPr>
                                <w:color w:val="0E57C4" w:themeColor="background2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0E57C4" w:themeColor="background2" w:themeShade="80"/>
                                <w:sz w:val="32"/>
                                <w:szCs w:val="32"/>
                              </w:rPr>
                              <w:t>When</w:t>
                            </w:r>
                          </w:p>
                          <w:p w14:paraId="1E24EB65" w14:textId="77777777" w:rsidR="00CB75E8" w:rsidRPr="00ED24C5" w:rsidRDefault="00CB75E8" w:rsidP="00F76BF4">
                            <w:pPr>
                              <w:pStyle w:val="Heading2"/>
                              <w:rPr>
                                <w:color w:val="0E57C4" w:themeColor="background2" w:themeShade="8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FB1419" id="Text Box 66" o:spid="_x0000_s1030" type="#_x0000_t202" style="position:absolute;margin-left:23pt;margin-top:554.7pt;width:189.4pt;height:121.3pt;z-index:25165821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" filled="f" stroked="f">
                <v:textbox inset=",0,,0">
                  <w:txbxContent>
                    <w:p w14:paraId="055B6456" w14:textId="64F65029" w:rsidR="00CB75E8" w:rsidRPr="00ED24C5" w:rsidRDefault="00885CEC" w:rsidP="00DE2EA3">
                      <w:pPr>
                        <w:pStyle w:val="Heading2"/>
                        <w:rPr>
                          <w:color w:val="0E57C4" w:themeColor="background2" w:themeShade="80"/>
                          <w:sz w:val="32"/>
                          <w:szCs w:val="32"/>
                        </w:rPr>
                      </w:pPr>
                      <w:r>
                        <w:rPr>
                          <w:color w:val="0E57C4" w:themeColor="background2" w:themeShade="80"/>
                          <w:sz w:val="32"/>
                          <w:szCs w:val="32"/>
                        </w:rPr>
                        <w:t>When</w:t>
                      </w:r>
                    </w:p>
                    <w:p w14:paraId="1E24EB65" w14:textId="77777777" w:rsidR="00CB75E8" w:rsidRPr="00ED24C5" w:rsidRDefault="00CB75E8" w:rsidP="00F76BF4">
                      <w:pPr>
                        <w:pStyle w:val="Heading2"/>
                        <w:rPr>
                          <w:color w:val="0E57C4" w:themeColor="background2" w:themeShade="80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197" behindDoc="0" locked="0" layoutInCell="1" allowOverlap="1" wp14:anchorId="5C4D5712" wp14:editId="1E123910">
                <wp:simplePos x="0" y="0"/>
                <wp:positionH relativeFrom="page">
                  <wp:posOffset>2171700</wp:posOffset>
                </wp:positionH>
                <wp:positionV relativeFrom="page">
                  <wp:posOffset>7378700</wp:posOffset>
                </wp:positionV>
                <wp:extent cx="45085" cy="45085"/>
                <wp:effectExtent l="0" t="0" r="5715" b="571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F1FF328" w14:textId="77777777" w:rsidR="00CB75E8" w:rsidRDefault="00CB75E8" w:rsidP="00F76BF4">
                            <w:pPr>
                              <w:pStyle w:val="Title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4D5712" id="Text Box 2" o:spid="_x0000_s1031" type="#_x0000_t202" style="position:absolute;margin-left:171pt;margin-top:581pt;width:3.55pt;height:3.55pt;z-index:2516581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" filled="f" stroked="f">
                <v:textbox inset=",7.2pt,,7.2pt">
                  <w:txbxContent>
                    <w:p w14:paraId="2F1FF328" w14:textId="77777777" w:rsidR="00CB75E8" w:rsidRDefault="00CB75E8" w:rsidP="00F76BF4">
                      <w:pPr>
                        <w:pStyle w:val="Title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37839">
        <w:t xml:space="preserve"> </w:t>
      </w:r>
      <w:r w:rsidR="0046599E">
        <w:br w:type="page"/>
      </w:r>
      <w:r w:rsidR="00003CC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21" behindDoc="0" locked="0" layoutInCell="1" allowOverlap="1" wp14:anchorId="5F7B0209" wp14:editId="2BFD88F6">
                <wp:simplePos x="0" y="0"/>
                <wp:positionH relativeFrom="page">
                  <wp:posOffset>711835</wp:posOffset>
                </wp:positionH>
                <wp:positionV relativeFrom="page">
                  <wp:posOffset>1343660</wp:posOffset>
                </wp:positionV>
                <wp:extent cx="3943350" cy="1247140"/>
                <wp:effectExtent l="0" t="0" r="0" b="22860"/>
                <wp:wrapTight wrapText="bothSides">
                  <wp:wrapPolygon edited="0">
                    <wp:start x="139" y="0"/>
                    <wp:lineTo x="139" y="21556"/>
                    <wp:lineTo x="21287" y="21556"/>
                    <wp:lineTo x="21287" y="0"/>
                    <wp:lineTo x="139" y="0"/>
                  </wp:wrapPolygon>
                </wp:wrapTight>
                <wp:docPr id="131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3350" cy="1247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31433FA" w14:textId="52A9FC46" w:rsidR="00CB75E8" w:rsidRPr="00495952" w:rsidRDefault="00655B1D" w:rsidP="00003CCA">
                            <w:pPr>
                              <w:pStyle w:val="BodyText-Centered"/>
                            </w:pPr>
                            <w:r>
                              <w:t xml:space="preserve">Here we can try out some </w:t>
                            </w:r>
                            <w:proofErr w:type="spellStart"/>
                            <w:r>
                              <w:t>colour</w:t>
                            </w:r>
                            <w:proofErr w:type="spellEnd"/>
                            <w:r>
                              <w:t xml:space="preserve"> palettes and explore the flowers available around your special date. This will help us to build the vision and concept for your wedding. Here is an example.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7B0209" id="Text Box 79" o:spid="_x0000_s1032" type="#_x0000_t202" style="position:absolute;margin-left:56.05pt;margin-top:105.8pt;width:310.5pt;height:98.2pt;z-index:2516582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" filled="f" stroked="f">
                <v:textbox inset=",0,,0">
                  <w:txbxContent>
                    <w:p w14:paraId="531433FA" w14:textId="52A9FC46" w:rsidR="00CB75E8" w:rsidRPr="00495952" w:rsidRDefault="00655B1D" w:rsidP="00003CCA">
                      <w:pPr>
                        <w:pStyle w:val="BodyText-Centered"/>
                      </w:pPr>
                      <w:r>
                        <w:t xml:space="preserve">Here we can try out some </w:t>
                      </w:r>
                      <w:proofErr w:type="spellStart"/>
                      <w:r>
                        <w:t>colour</w:t>
                      </w:r>
                      <w:proofErr w:type="spellEnd"/>
                      <w:r>
                        <w:t xml:space="preserve"> palettes and explore the flowers available around your special date. This will help us to build the vision and concept for your wedding. Here is an example.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AE7BC0">
        <w:rPr>
          <w:noProof/>
        </w:rPr>
        <w:drawing>
          <wp:anchor distT="0" distB="0" distL="118745" distR="118745" simplePos="0" relativeHeight="251695215" behindDoc="0" locked="0" layoutInCell="1" allowOverlap="1" wp14:anchorId="4DB70371" wp14:editId="6862DE25">
            <wp:simplePos x="0" y="0"/>
            <wp:positionH relativeFrom="page">
              <wp:posOffset>487680</wp:posOffset>
            </wp:positionH>
            <wp:positionV relativeFrom="page">
              <wp:posOffset>6146800</wp:posOffset>
            </wp:positionV>
            <wp:extent cx="1300480" cy="1249045"/>
            <wp:effectExtent l="0" t="0" r="0" b="0"/>
            <wp:wrapTight wrapText="bothSides">
              <wp:wrapPolygon edited="0">
                <wp:start x="0" y="0"/>
                <wp:lineTo x="0" y="21084"/>
                <wp:lineTo x="21094" y="21084"/>
                <wp:lineTo x="21094" y="0"/>
                <wp:lineTo x="0" y="0"/>
              </wp:wrapPolygon>
            </wp:wrapTight>
            <wp:docPr id="20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80" cy="124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2A93">
        <w:rPr>
          <w:noProof/>
        </w:rPr>
        <w:drawing>
          <wp:anchor distT="0" distB="0" distL="118745" distR="118745" simplePos="0" relativeHeight="251704431" behindDoc="0" locked="0" layoutInCell="1" allowOverlap="1" wp14:anchorId="70555D73" wp14:editId="61E72C58">
            <wp:simplePos x="0" y="0"/>
            <wp:positionH relativeFrom="page">
              <wp:posOffset>3625850</wp:posOffset>
            </wp:positionH>
            <wp:positionV relativeFrom="page">
              <wp:posOffset>7828280</wp:posOffset>
            </wp:positionV>
            <wp:extent cx="1320800" cy="1248410"/>
            <wp:effectExtent l="0" t="0" r="0" b="0"/>
            <wp:wrapTight wrapText="bothSides">
              <wp:wrapPolygon edited="0">
                <wp:start x="0" y="0"/>
                <wp:lineTo x="0" y="21095"/>
                <wp:lineTo x="21185" y="21095"/>
                <wp:lineTo x="21185" y="0"/>
                <wp:lineTo x="0" y="0"/>
              </wp:wrapPolygon>
            </wp:wrapTight>
            <wp:docPr id="214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2A93">
        <w:rPr>
          <w:noProof/>
        </w:rPr>
        <w:drawing>
          <wp:anchor distT="0" distB="0" distL="118745" distR="118745" simplePos="0" relativeHeight="251697263" behindDoc="0" locked="0" layoutInCell="1" allowOverlap="1" wp14:anchorId="551B255B" wp14:editId="3ED730DB">
            <wp:simplePos x="0" y="0"/>
            <wp:positionH relativeFrom="page">
              <wp:posOffset>3625850</wp:posOffset>
            </wp:positionH>
            <wp:positionV relativeFrom="page">
              <wp:posOffset>6147435</wp:posOffset>
            </wp:positionV>
            <wp:extent cx="1320800" cy="1248410"/>
            <wp:effectExtent l="0" t="0" r="0" b="0"/>
            <wp:wrapTight wrapText="bothSides">
              <wp:wrapPolygon edited="0">
                <wp:start x="0" y="0"/>
                <wp:lineTo x="0" y="21095"/>
                <wp:lineTo x="21185" y="21095"/>
                <wp:lineTo x="21185" y="0"/>
                <wp:lineTo x="0" y="0"/>
              </wp:wrapPolygon>
            </wp:wrapTight>
            <wp:docPr id="208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2A93">
        <w:rPr>
          <w:noProof/>
        </w:rPr>
        <w:drawing>
          <wp:anchor distT="0" distB="0" distL="118745" distR="118745" simplePos="0" relativeHeight="251689071" behindDoc="0" locked="0" layoutInCell="1" allowOverlap="1" wp14:anchorId="4DC9DAA4" wp14:editId="081F809D">
            <wp:simplePos x="0" y="0"/>
            <wp:positionH relativeFrom="page">
              <wp:posOffset>3625850</wp:posOffset>
            </wp:positionH>
            <wp:positionV relativeFrom="page">
              <wp:posOffset>4483735</wp:posOffset>
            </wp:positionV>
            <wp:extent cx="1320800" cy="1248410"/>
            <wp:effectExtent l="0" t="0" r="0" b="0"/>
            <wp:wrapTight wrapText="bothSides">
              <wp:wrapPolygon edited="0">
                <wp:start x="0" y="0"/>
                <wp:lineTo x="0" y="21095"/>
                <wp:lineTo x="21185" y="21095"/>
                <wp:lineTo x="21185" y="0"/>
                <wp:lineTo x="0" y="0"/>
              </wp:wrapPolygon>
            </wp:wrapTight>
            <wp:docPr id="199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2A93">
        <w:rPr>
          <w:noProof/>
        </w:rPr>
        <w:drawing>
          <wp:anchor distT="0" distB="0" distL="118745" distR="118745" simplePos="0" relativeHeight="251703407" behindDoc="0" locked="0" layoutInCell="1" allowOverlap="1" wp14:anchorId="6CA63F02" wp14:editId="512DFFB2">
            <wp:simplePos x="0" y="0"/>
            <wp:positionH relativeFrom="page">
              <wp:posOffset>2090420</wp:posOffset>
            </wp:positionH>
            <wp:positionV relativeFrom="page">
              <wp:posOffset>7827645</wp:posOffset>
            </wp:positionV>
            <wp:extent cx="1243965" cy="1248410"/>
            <wp:effectExtent l="0" t="0" r="635" b="0"/>
            <wp:wrapTight wrapText="bothSides">
              <wp:wrapPolygon edited="0">
                <wp:start x="0" y="0"/>
                <wp:lineTo x="0" y="21095"/>
                <wp:lineTo x="21170" y="21095"/>
                <wp:lineTo x="21170" y="0"/>
                <wp:lineTo x="0" y="0"/>
              </wp:wrapPolygon>
            </wp:wrapTight>
            <wp:docPr id="21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2A93">
        <w:rPr>
          <w:noProof/>
        </w:rPr>
        <w:drawing>
          <wp:anchor distT="0" distB="0" distL="118745" distR="118745" simplePos="0" relativeHeight="251696239" behindDoc="0" locked="0" layoutInCell="1" allowOverlap="1" wp14:anchorId="423101A0" wp14:editId="39A8CF04">
            <wp:simplePos x="0" y="0"/>
            <wp:positionH relativeFrom="page">
              <wp:posOffset>2090420</wp:posOffset>
            </wp:positionH>
            <wp:positionV relativeFrom="page">
              <wp:posOffset>6146800</wp:posOffset>
            </wp:positionV>
            <wp:extent cx="1243965" cy="1248410"/>
            <wp:effectExtent l="0" t="0" r="635" b="0"/>
            <wp:wrapTight wrapText="bothSides">
              <wp:wrapPolygon edited="0">
                <wp:start x="0" y="0"/>
                <wp:lineTo x="0" y="21095"/>
                <wp:lineTo x="21170" y="21095"/>
                <wp:lineTo x="21170" y="0"/>
                <wp:lineTo x="0" y="0"/>
              </wp:wrapPolygon>
            </wp:wrapTight>
            <wp:docPr id="20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2A93">
        <w:rPr>
          <w:noProof/>
        </w:rPr>
        <w:drawing>
          <wp:anchor distT="0" distB="0" distL="118745" distR="118745" simplePos="0" relativeHeight="251680879" behindDoc="0" locked="0" layoutInCell="1" allowOverlap="1" wp14:anchorId="4EFCC6BC" wp14:editId="2D94C9C5">
            <wp:simplePos x="0" y="0"/>
            <wp:positionH relativeFrom="page">
              <wp:posOffset>2052320</wp:posOffset>
            </wp:positionH>
            <wp:positionV relativeFrom="page">
              <wp:posOffset>4483735</wp:posOffset>
            </wp:positionV>
            <wp:extent cx="1320800" cy="1248410"/>
            <wp:effectExtent l="0" t="0" r="0" b="0"/>
            <wp:wrapTight wrapText="bothSides">
              <wp:wrapPolygon edited="0">
                <wp:start x="0" y="0"/>
                <wp:lineTo x="0" y="21095"/>
                <wp:lineTo x="21185" y="21095"/>
                <wp:lineTo x="21185" y="0"/>
                <wp:lineTo x="0" y="0"/>
              </wp:wrapPolygon>
            </wp:wrapTight>
            <wp:docPr id="19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6E89">
        <w:rPr>
          <w:noProof/>
        </w:rPr>
        <w:drawing>
          <wp:anchor distT="0" distB="0" distL="118745" distR="118745" simplePos="0" relativeHeight="251702383" behindDoc="0" locked="0" layoutInCell="1" allowOverlap="1" wp14:anchorId="2755D740" wp14:editId="3C480564">
            <wp:simplePos x="0" y="0"/>
            <wp:positionH relativeFrom="page">
              <wp:posOffset>513080</wp:posOffset>
            </wp:positionH>
            <wp:positionV relativeFrom="page">
              <wp:posOffset>7827645</wp:posOffset>
            </wp:positionV>
            <wp:extent cx="1249045" cy="1249045"/>
            <wp:effectExtent l="0" t="0" r="0" b="0"/>
            <wp:wrapTight wrapText="bothSides">
              <wp:wrapPolygon edited="0">
                <wp:start x="0" y="0"/>
                <wp:lineTo x="0" y="21084"/>
                <wp:lineTo x="21084" y="21084"/>
                <wp:lineTo x="21084" y="0"/>
                <wp:lineTo x="0" y="0"/>
              </wp:wrapPolygon>
            </wp:wrapTight>
            <wp:docPr id="21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24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6E89">
        <w:rPr>
          <w:noProof/>
        </w:rPr>
        <mc:AlternateContent>
          <mc:Choice Requires="wps">
            <w:drawing>
              <wp:anchor distT="0" distB="0" distL="114300" distR="114300" simplePos="0" relativeHeight="251707503" behindDoc="0" locked="0" layoutInCell="1" allowOverlap="1" wp14:anchorId="1909976E" wp14:editId="7D88B4E9">
                <wp:simplePos x="0" y="0"/>
                <wp:positionH relativeFrom="page">
                  <wp:posOffset>3717290</wp:posOffset>
                </wp:positionH>
                <wp:positionV relativeFrom="page">
                  <wp:posOffset>9089390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513209" w14:textId="2F7BC1CB" w:rsidR="00CB75E8" w:rsidRDefault="00CB75E8" w:rsidP="00BF6E89">
                            <w:pPr>
                              <w:jc w:val="center"/>
                            </w:pPr>
                            <w:r>
                              <w:t>Wax flower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09976E" id="Text Box 211" o:spid="_x0000_s1033" type="#_x0000_t202" style="position:absolute;margin-left:292.7pt;margin-top:715.7pt;width:96.8pt;height:33pt;z-index:25170750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" filled="f" stroked="f">
                <v:textbox>
                  <w:txbxContent>
                    <w:p w14:paraId="43513209" w14:textId="2F7BC1CB" w:rsidR="00CB75E8" w:rsidRDefault="00CB75E8" w:rsidP="00BF6E89">
                      <w:pPr>
                        <w:jc w:val="center"/>
                      </w:pPr>
                      <w:r>
                        <w:t>Wax flower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F6E89">
        <w:rPr>
          <w:noProof/>
        </w:rPr>
        <mc:AlternateContent>
          <mc:Choice Requires="wps">
            <w:drawing>
              <wp:anchor distT="0" distB="0" distL="114300" distR="114300" simplePos="0" relativeHeight="251706479" behindDoc="0" locked="0" layoutInCell="1" allowOverlap="1" wp14:anchorId="428E5143" wp14:editId="3E452427">
                <wp:simplePos x="0" y="0"/>
                <wp:positionH relativeFrom="page">
                  <wp:posOffset>2143760</wp:posOffset>
                </wp:positionH>
                <wp:positionV relativeFrom="page">
                  <wp:posOffset>9089390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10" name="Text Box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B55380" w14:textId="494D10B5" w:rsidR="00CB75E8" w:rsidRDefault="00CB75E8" w:rsidP="00BF6E89">
                            <w:pPr>
                              <w:jc w:val="center"/>
                            </w:pPr>
                            <w:r>
                              <w:t>Astilbe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8E5143" id="Text Box 210" o:spid="_x0000_s1034" type="#_x0000_t202" style="position:absolute;margin-left:168.8pt;margin-top:715.7pt;width:96.8pt;height:33pt;z-index:25170647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" filled="f" stroked="f">
                <v:textbox>
                  <w:txbxContent>
                    <w:p w14:paraId="2CB55380" w14:textId="494D10B5" w:rsidR="00CB75E8" w:rsidRDefault="00CB75E8" w:rsidP="00BF6E89">
                      <w:pPr>
                        <w:jc w:val="center"/>
                      </w:pPr>
                      <w:proofErr w:type="spellStart"/>
                      <w:r>
                        <w:t>Astilbe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F6E89">
        <w:rPr>
          <w:noProof/>
        </w:rPr>
        <mc:AlternateContent>
          <mc:Choice Requires="wps">
            <w:drawing>
              <wp:anchor distT="0" distB="0" distL="114300" distR="114300" simplePos="0" relativeHeight="251705455" behindDoc="0" locked="0" layoutInCell="1" allowOverlap="1" wp14:anchorId="0BE716CC" wp14:editId="29069704">
                <wp:simplePos x="0" y="0"/>
                <wp:positionH relativeFrom="page">
                  <wp:posOffset>558800</wp:posOffset>
                </wp:positionH>
                <wp:positionV relativeFrom="page">
                  <wp:posOffset>9089390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09" name="Text Box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8DCB18" w14:textId="40CC03FB" w:rsidR="00CB75E8" w:rsidRDefault="00CB75E8" w:rsidP="00BF6E89">
                            <w:pPr>
                              <w:jc w:val="center"/>
                            </w:pPr>
                            <w:r>
                              <w:t>Delphinium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E716CC" id="Text Box 209" o:spid="_x0000_s1035" type="#_x0000_t202" style="position:absolute;margin-left:44pt;margin-top:715.7pt;width:96.8pt;height:33pt;z-index:25170545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" filled="f" stroked="f">
                <v:textbox>
                  <w:txbxContent>
                    <w:p w14:paraId="7A8DCB18" w14:textId="40CC03FB" w:rsidR="00CB75E8" w:rsidRDefault="00CB75E8" w:rsidP="00BF6E89">
                      <w:pPr>
                        <w:jc w:val="center"/>
                      </w:pPr>
                      <w:r>
                        <w:t>Delphinium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F6E89">
        <w:rPr>
          <w:noProof/>
        </w:rPr>
        <mc:AlternateContent>
          <mc:Choice Requires="wps">
            <w:drawing>
              <wp:anchor distT="0" distB="0" distL="114300" distR="114300" simplePos="0" relativeHeight="251700335" behindDoc="0" locked="0" layoutInCell="1" allowOverlap="1" wp14:anchorId="76626074" wp14:editId="373AEE36">
                <wp:simplePos x="0" y="0"/>
                <wp:positionH relativeFrom="page">
                  <wp:posOffset>3717290</wp:posOffset>
                </wp:positionH>
                <wp:positionV relativeFrom="page">
                  <wp:posOffset>7408545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05" name="Text Box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D02CF" w14:textId="45AB1E8C" w:rsidR="00CB75E8" w:rsidRDefault="00CB75E8" w:rsidP="00BF6E89">
                            <w:pPr>
                              <w:jc w:val="center"/>
                            </w:pPr>
                            <w:r>
                              <w:t>Astrantia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626074" id="Text Box 205" o:spid="_x0000_s1036" type="#_x0000_t202" style="position:absolute;margin-left:292.7pt;margin-top:583.35pt;width:96.8pt;height:33pt;z-index:25170033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" filled="f" stroked="f">
                <v:textbox>
                  <w:txbxContent>
                    <w:p w14:paraId="772D02CF" w14:textId="45AB1E8C" w:rsidR="00CB75E8" w:rsidRDefault="00CB75E8" w:rsidP="00BF6E89">
                      <w:pPr>
                        <w:jc w:val="center"/>
                      </w:pPr>
                      <w:proofErr w:type="spellStart"/>
                      <w:r>
                        <w:t>Astrantia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F6E89">
        <w:rPr>
          <w:noProof/>
        </w:rPr>
        <mc:AlternateContent>
          <mc:Choice Requires="wps">
            <w:drawing>
              <wp:anchor distT="0" distB="0" distL="114300" distR="114300" simplePos="0" relativeHeight="251699311" behindDoc="0" locked="0" layoutInCell="1" allowOverlap="1" wp14:anchorId="4146A7CD" wp14:editId="1CDBCC57">
                <wp:simplePos x="0" y="0"/>
                <wp:positionH relativeFrom="page">
                  <wp:posOffset>2143760</wp:posOffset>
                </wp:positionH>
                <wp:positionV relativeFrom="page">
                  <wp:posOffset>7408545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AC75B8" w14:textId="42903DC4" w:rsidR="00CB75E8" w:rsidRDefault="00CB75E8" w:rsidP="00BF6E89">
                            <w:pPr>
                              <w:jc w:val="center"/>
                            </w:pPr>
                            <w:r>
                              <w:t>Ranunculus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46A7CD" id="Text Box 204" o:spid="_x0000_s1037" type="#_x0000_t202" style="position:absolute;margin-left:168.8pt;margin-top:583.35pt;width:96.8pt;height:33pt;z-index:25169931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" filled="f" stroked="f">
                <v:textbox>
                  <w:txbxContent>
                    <w:p w14:paraId="54AC75B8" w14:textId="42903DC4" w:rsidR="00CB75E8" w:rsidRDefault="00CB75E8" w:rsidP="00BF6E89">
                      <w:pPr>
                        <w:jc w:val="center"/>
                      </w:pPr>
                      <w:r>
                        <w:t>Ranunculus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F6E89">
        <w:rPr>
          <w:noProof/>
        </w:rPr>
        <mc:AlternateContent>
          <mc:Choice Requires="wps">
            <w:drawing>
              <wp:anchor distT="0" distB="0" distL="114300" distR="114300" simplePos="0" relativeHeight="251698287" behindDoc="0" locked="0" layoutInCell="1" allowOverlap="1" wp14:anchorId="5B1953BE" wp14:editId="03600282">
                <wp:simplePos x="0" y="0"/>
                <wp:positionH relativeFrom="page">
                  <wp:posOffset>558800</wp:posOffset>
                </wp:positionH>
                <wp:positionV relativeFrom="page">
                  <wp:posOffset>7408545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03" name="Text Box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216856" w14:textId="44DF9193" w:rsidR="00CB75E8" w:rsidRDefault="00CB75E8" w:rsidP="00BF6E89">
                            <w:pPr>
                              <w:jc w:val="center"/>
                            </w:pPr>
                            <w:r>
                              <w:t>Nigella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953BE" id="Text Box 203" o:spid="_x0000_s1038" type="#_x0000_t202" style="position:absolute;margin-left:44pt;margin-top:583.35pt;width:96.8pt;height:33pt;z-index:25169828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" filled="f" stroked="f">
                <v:textbox>
                  <w:txbxContent>
                    <w:p w14:paraId="18216856" w14:textId="44DF9193" w:rsidR="00CB75E8" w:rsidRDefault="00CB75E8" w:rsidP="00BF6E89">
                      <w:pPr>
                        <w:jc w:val="center"/>
                      </w:pPr>
                      <w:r>
                        <w:t>Nigella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F6E89">
        <w:rPr>
          <w:noProof/>
        </w:rPr>
        <mc:AlternateContent>
          <mc:Choice Requires="wps">
            <w:drawing>
              <wp:anchor distT="0" distB="0" distL="114300" distR="114300" simplePos="0" relativeHeight="251693167" behindDoc="0" locked="0" layoutInCell="1" allowOverlap="1" wp14:anchorId="6D9F84D8" wp14:editId="7CF0EB6A">
                <wp:simplePos x="0" y="0"/>
                <wp:positionH relativeFrom="page">
                  <wp:posOffset>3717290</wp:posOffset>
                </wp:positionH>
                <wp:positionV relativeFrom="page">
                  <wp:posOffset>5744845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EB6E89" w14:textId="7ADBDCDA" w:rsidR="00CB75E8" w:rsidRDefault="00CB75E8" w:rsidP="00BF6E89">
                            <w:pPr>
                              <w:jc w:val="center"/>
                            </w:pPr>
                            <w:r>
                              <w:t>Gypsophila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9F84D8" id="Text Box 202" o:spid="_x0000_s1039" type="#_x0000_t202" style="position:absolute;margin-left:292.7pt;margin-top:452.35pt;width:96.8pt;height:33pt;z-index:25169316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" filled="f" stroked="f">
                <v:textbox>
                  <w:txbxContent>
                    <w:p w14:paraId="36EB6E89" w14:textId="7ADBDCDA" w:rsidR="00CB75E8" w:rsidRDefault="00CB75E8" w:rsidP="00BF6E89">
                      <w:pPr>
                        <w:jc w:val="center"/>
                      </w:pPr>
                      <w:r>
                        <w:t>Gypsophila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F6E89">
        <w:rPr>
          <w:noProof/>
        </w:rPr>
        <mc:AlternateContent>
          <mc:Choice Requires="wps">
            <w:drawing>
              <wp:anchor distT="0" distB="0" distL="114300" distR="114300" simplePos="0" relativeHeight="251692143" behindDoc="0" locked="0" layoutInCell="1" allowOverlap="1" wp14:anchorId="5152831A" wp14:editId="19340D5A">
                <wp:simplePos x="0" y="0"/>
                <wp:positionH relativeFrom="page">
                  <wp:posOffset>2143760</wp:posOffset>
                </wp:positionH>
                <wp:positionV relativeFrom="page">
                  <wp:posOffset>5744845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E30960" w14:textId="59FA7C2C" w:rsidR="00CB75E8" w:rsidRPr="00862A93" w:rsidRDefault="00CB75E8" w:rsidP="00BF6E8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62A93">
                              <w:rPr>
                                <w:sz w:val="20"/>
                                <w:szCs w:val="20"/>
                              </w:rPr>
                              <w:t>Memory Lane Rose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52831A" id="Text Box 201" o:spid="_x0000_s1040" type="#_x0000_t202" style="position:absolute;margin-left:168.8pt;margin-top:452.35pt;width:96.8pt;height:33pt;z-index:25169214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" filled="f" stroked="f">
                <v:textbox>
                  <w:txbxContent>
                    <w:p w14:paraId="0EE30960" w14:textId="59FA7C2C" w:rsidR="00CB75E8" w:rsidRPr="00862A93" w:rsidRDefault="00CB75E8" w:rsidP="00BF6E89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862A93">
                        <w:rPr>
                          <w:sz w:val="20"/>
                          <w:szCs w:val="20"/>
                        </w:rPr>
                        <w:t>Memory Lane Rose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F6E89">
        <w:rPr>
          <w:noProof/>
        </w:rPr>
        <mc:AlternateContent>
          <mc:Choice Requires="wps">
            <w:drawing>
              <wp:anchor distT="0" distB="0" distL="114300" distR="114300" simplePos="0" relativeHeight="251691119" behindDoc="0" locked="0" layoutInCell="1" allowOverlap="1" wp14:anchorId="67A09C8C" wp14:editId="623B3A41">
                <wp:simplePos x="0" y="0"/>
                <wp:positionH relativeFrom="page">
                  <wp:posOffset>558800</wp:posOffset>
                </wp:positionH>
                <wp:positionV relativeFrom="page">
                  <wp:posOffset>5744845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048804" w14:textId="0B358525" w:rsidR="00CB75E8" w:rsidRDefault="00CB75E8" w:rsidP="00BF6E89">
                            <w:pPr>
                              <w:jc w:val="center"/>
                            </w:pPr>
                            <w:r>
                              <w:t>Thistle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A09C8C" id="Text Box 200" o:spid="_x0000_s1041" type="#_x0000_t202" style="position:absolute;margin-left:44pt;margin-top:452.35pt;width:96.8pt;height:33pt;z-index:25169111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" filled="f" stroked="f">
                <v:textbox>
                  <w:txbxContent>
                    <w:p w14:paraId="7E048804" w14:textId="0B358525" w:rsidR="00CB75E8" w:rsidRDefault="00CB75E8" w:rsidP="00BF6E89">
                      <w:pPr>
                        <w:jc w:val="center"/>
                      </w:pPr>
                      <w:r>
                        <w:t>Thistle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F6E89">
        <w:rPr>
          <w:noProof/>
        </w:rPr>
        <w:drawing>
          <wp:anchor distT="0" distB="0" distL="118745" distR="118745" simplePos="0" relativeHeight="251679855" behindDoc="0" locked="0" layoutInCell="1" allowOverlap="1" wp14:anchorId="1BB132A1" wp14:editId="056AF22D">
            <wp:simplePos x="0" y="0"/>
            <wp:positionH relativeFrom="page">
              <wp:posOffset>487680</wp:posOffset>
            </wp:positionH>
            <wp:positionV relativeFrom="page">
              <wp:posOffset>4483100</wp:posOffset>
            </wp:positionV>
            <wp:extent cx="1300480" cy="1249565"/>
            <wp:effectExtent l="0" t="0" r="0" b="0"/>
            <wp:wrapTight wrapText="bothSides">
              <wp:wrapPolygon edited="0">
                <wp:start x="0" y="0"/>
                <wp:lineTo x="0" y="21084"/>
                <wp:lineTo x="21094" y="21084"/>
                <wp:lineTo x="21094" y="0"/>
                <wp:lineTo x="0" y="0"/>
              </wp:wrapPolygon>
            </wp:wrapTight>
            <wp:docPr id="19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80" cy="124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9FD">
        <w:rPr>
          <w:noProof/>
        </w:rPr>
        <mc:AlternateContent>
          <mc:Choice Requires="wps">
            <w:drawing>
              <wp:anchor distT="0" distB="0" distL="114300" distR="114300" simplePos="0" relativeHeight="251677807" behindDoc="0" locked="0" layoutInCell="1" allowOverlap="1" wp14:anchorId="27751398" wp14:editId="797AB335">
                <wp:simplePos x="0" y="0"/>
                <wp:positionH relativeFrom="page">
                  <wp:posOffset>3717290</wp:posOffset>
                </wp:positionH>
                <wp:positionV relativeFrom="page">
                  <wp:posOffset>4178300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191" name="Text Box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08DC3A" w14:textId="58814D9B" w:rsidR="00CB75E8" w:rsidRDefault="00CB75E8" w:rsidP="00B779FD">
                            <w:pPr>
                              <w:jc w:val="center"/>
                            </w:pPr>
                            <w:r>
                              <w:t>White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751398" id="Text Box 191" o:spid="_x0000_s1042" type="#_x0000_t202" style="position:absolute;margin-left:292.7pt;margin-top:329pt;width:96.8pt;height:33pt;z-index:25167780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" filled="f" stroked="f">
                <v:textbox>
                  <w:txbxContent>
                    <w:p w14:paraId="6508DC3A" w14:textId="58814D9B" w:rsidR="00CB75E8" w:rsidRDefault="00CB75E8" w:rsidP="00B779FD">
                      <w:pPr>
                        <w:jc w:val="center"/>
                      </w:pPr>
                      <w:r>
                        <w:t>White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779FD">
        <w:rPr>
          <w:noProof/>
        </w:rPr>
        <mc:AlternateContent>
          <mc:Choice Requires="wps">
            <w:drawing>
              <wp:anchor distT="0" distB="0" distL="114300" distR="114300" simplePos="0" relativeHeight="251675759" behindDoc="0" locked="0" layoutInCell="1" allowOverlap="1" wp14:anchorId="118A79C1" wp14:editId="733A044B">
                <wp:simplePos x="0" y="0"/>
                <wp:positionH relativeFrom="page">
                  <wp:posOffset>2143760</wp:posOffset>
                </wp:positionH>
                <wp:positionV relativeFrom="page">
                  <wp:posOffset>4178300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190" name="Text Box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0C3524" w14:textId="2AC2DEDF" w:rsidR="00CB75E8" w:rsidRDefault="00CB75E8" w:rsidP="00B779FD">
                            <w:pPr>
                              <w:jc w:val="center"/>
                            </w:pPr>
                            <w:r>
                              <w:t>Vintage Pink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8A79C1" id="Text Box 190" o:spid="_x0000_s1043" type="#_x0000_t202" style="position:absolute;margin-left:168.8pt;margin-top:329pt;width:96.8pt;height:33pt;z-index:25167575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" filled="f" stroked="f">
                <v:textbox>
                  <w:txbxContent>
                    <w:p w14:paraId="2D0C3524" w14:textId="2AC2DEDF" w:rsidR="00CB75E8" w:rsidRDefault="00CB75E8" w:rsidP="00B779FD">
                      <w:pPr>
                        <w:jc w:val="center"/>
                      </w:pPr>
                      <w:r>
                        <w:t>Vintage Pink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779FD">
        <w:rPr>
          <w:noProof/>
        </w:rPr>
        <mc:AlternateContent>
          <mc:Choice Requires="wps">
            <w:drawing>
              <wp:anchor distT="0" distB="0" distL="114300" distR="114300" simplePos="0" relativeHeight="251673711" behindDoc="0" locked="0" layoutInCell="1" allowOverlap="1" wp14:anchorId="445E1BA9" wp14:editId="13C39DD2">
                <wp:simplePos x="0" y="0"/>
                <wp:positionH relativeFrom="page">
                  <wp:posOffset>558800</wp:posOffset>
                </wp:positionH>
                <wp:positionV relativeFrom="page">
                  <wp:posOffset>4178300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189" name="Text Box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3B0990" w14:textId="45E1755D" w:rsidR="00CB75E8" w:rsidRDefault="00CB75E8" w:rsidP="00B779FD">
                            <w:pPr>
                              <w:jc w:val="center"/>
                            </w:pPr>
                            <w:r>
                              <w:t>Dusty Blue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5E1BA9" id="Text Box 189" o:spid="_x0000_s1044" type="#_x0000_t202" style="position:absolute;margin-left:44pt;margin-top:329pt;width:96.8pt;height:33pt;z-index:25167371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" filled="f" stroked="f">
                <v:textbox>
                  <w:txbxContent>
                    <w:p w14:paraId="6E3B0990" w14:textId="45E1755D" w:rsidR="00CB75E8" w:rsidRDefault="00CB75E8" w:rsidP="00B779FD">
                      <w:pPr>
                        <w:jc w:val="center"/>
                      </w:pPr>
                      <w:r>
                        <w:t>Dusty Blue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B36B8">
        <w:rPr>
          <w:noProof/>
        </w:rPr>
        <w:drawing>
          <wp:anchor distT="0" distB="0" distL="114300" distR="114300" simplePos="0" relativeHeight="251671663" behindDoc="0" locked="0" layoutInCell="1" allowOverlap="1" wp14:anchorId="0223F023" wp14:editId="528A3C68">
            <wp:simplePos x="0" y="0"/>
            <wp:positionH relativeFrom="page">
              <wp:posOffset>5219065</wp:posOffset>
            </wp:positionH>
            <wp:positionV relativeFrom="page">
              <wp:posOffset>5029200</wp:posOffset>
            </wp:positionV>
            <wp:extent cx="2187575" cy="4656455"/>
            <wp:effectExtent l="0" t="0" r="0" b="0"/>
            <wp:wrapThrough wrapText="bothSides">
              <wp:wrapPolygon edited="0">
                <wp:start x="0" y="0"/>
                <wp:lineTo x="0" y="21444"/>
                <wp:lineTo x="21318" y="21444"/>
                <wp:lineTo x="21318" y="0"/>
                <wp:lineTo x="0" y="0"/>
              </wp:wrapPolygon>
            </wp:wrapThrough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Rachel:Desktop:62d21d2afb4a6da80d5f1756e207674c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575" cy="465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6B8">
        <w:rPr>
          <w:noProof/>
        </w:rPr>
        <w:drawing>
          <wp:anchor distT="0" distB="0" distL="114300" distR="114300" simplePos="0" relativeHeight="251672687" behindDoc="0" locked="0" layoutInCell="1" allowOverlap="1" wp14:anchorId="6EE692E7" wp14:editId="7CAADE8F">
            <wp:simplePos x="0" y="0"/>
            <wp:positionH relativeFrom="page">
              <wp:posOffset>5219065</wp:posOffset>
            </wp:positionH>
            <wp:positionV relativeFrom="page">
              <wp:posOffset>365760</wp:posOffset>
            </wp:positionV>
            <wp:extent cx="2187575" cy="5158740"/>
            <wp:effectExtent l="0" t="0" r="0" b="0"/>
            <wp:wrapThrough wrapText="bothSides">
              <wp:wrapPolygon edited="0">
                <wp:start x="0" y="0"/>
                <wp:lineTo x="0" y="21483"/>
                <wp:lineTo x="21318" y="21483"/>
                <wp:lineTo x="21318" y="0"/>
                <wp:lineTo x="0" y="0"/>
              </wp:wrapPolygon>
            </wp:wrapThrough>
            <wp:docPr id="167" name="Picture 167" descr="Macintosh HD:Users:Rachel:Desktop:62d21d2afb4a6da80d5f1756e20767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Rachel:Desktop:62d21d2afb4a6da80d5f1756e207674c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575" cy="515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6B8">
        <w:rPr>
          <w:noProof/>
        </w:rPr>
        <mc:AlternateContent>
          <mc:Choice Requires="wps">
            <w:drawing>
              <wp:anchor distT="0" distB="0" distL="114300" distR="114300" simplePos="0" relativeHeight="251663471" behindDoc="0" locked="0" layoutInCell="1" allowOverlap="1" wp14:anchorId="4E4E3DE8" wp14:editId="42290B29">
                <wp:simplePos x="0" y="0"/>
                <wp:positionH relativeFrom="page">
                  <wp:posOffset>3625850</wp:posOffset>
                </wp:positionH>
                <wp:positionV relativeFrom="page">
                  <wp:posOffset>2854960</wp:posOffset>
                </wp:positionV>
                <wp:extent cx="1320800" cy="1249680"/>
                <wp:effectExtent l="50800" t="25400" r="76200" b="96520"/>
                <wp:wrapThrough wrapText="bothSides">
                  <wp:wrapPolygon edited="0">
                    <wp:start x="7062" y="-439"/>
                    <wp:lineTo x="-415" y="0"/>
                    <wp:lineTo x="-831" y="17122"/>
                    <wp:lineTo x="4154" y="21073"/>
                    <wp:lineTo x="7477" y="22829"/>
                    <wp:lineTo x="14123" y="22829"/>
                    <wp:lineTo x="17862" y="21073"/>
                    <wp:lineTo x="22431" y="14488"/>
                    <wp:lineTo x="22431" y="14049"/>
                    <wp:lineTo x="22015" y="7463"/>
                    <wp:lineTo x="22015" y="6146"/>
                    <wp:lineTo x="16615" y="878"/>
                    <wp:lineTo x="14538" y="-439"/>
                    <wp:lineTo x="7062" y="-439"/>
                  </wp:wrapPolygon>
                </wp:wrapThrough>
                <wp:docPr id="173" name="Oval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0" cy="12496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alpha val="20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AEBC22" id="Oval 173" o:spid="_x0000_s1026" style="position:absolute;margin-left:285.5pt;margin-top:224.8pt;width:104pt;height:98.4pt;z-index:25166347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" fillcolor="white [3212]" strokecolor="#5595cd [3044]">
                <v:fill opacity="13107f"/>
                <v:shadow on="t" color="black" opacity="22937f" origin=",.5" offset="0,.63889mm"/>
                <w10:wrap type="through" anchorx="page" anchory="page"/>
              </v:oval>
            </w:pict>
          </mc:Fallback>
        </mc:AlternateContent>
      </w:r>
      <w:r w:rsidR="005E66AC">
        <w:rPr>
          <w:noProof/>
        </w:rPr>
        <mc:AlternateContent>
          <mc:Choice Requires="wps">
            <w:drawing>
              <wp:anchor distT="0" distB="0" distL="114300" distR="114300" simplePos="0" relativeHeight="251661423" behindDoc="0" locked="0" layoutInCell="1" allowOverlap="1" wp14:anchorId="51C3D40E" wp14:editId="3B9DFD6F">
                <wp:simplePos x="0" y="0"/>
                <wp:positionH relativeFrom="page">
                  <wp:posOffset>2052320</wp:posOffset>
                </wp:positionH>
                <wp:positionV relativeFrom="page">
                  <wp:posOffset>2854960</wp:posOffset>
                </wp:positionV>
                <wp:extent cx="1320800" cy="1249680"/>
                <wp:effectExtent l="50800" t="25400" r="76200" b="96520"/>
                <wp:wrapThrough wrapText="bothSides">
                  <wp:wrapPolygon edited="0">
                    <wp:start x="7062" y="-439"/>
                    <wp:lineTo x="-415" y="0"/>
                    <wp:lineTo x="-831" y="17122"/>
                    <wp:lineTo x="4154" y="21073"/>
                    <wp:lineTo x="7477" y="22829"/>
                    <wp:lineTo x="14123" y="22829"/>
                    <wp:lineTo x="17862" y="21073"/>
                    <wp:lineTo x="22431" y="14488"/>
                    <wp:lineTo x="22431" y="14049"/>
                    <wp:lineTo x="22015" y="7463"/>
                    <wp:lineTo x="22015" y="6146"/>
                    <wp:lineTo x="16615" y="878"/>
                    <wp:lineTo x="14538" y="-439"/>
                    <wp:lineTo x="7062" y="-439"/>
                  </wp:wrapPolygon>
                </wp:wrapThrough>
                <wp:docPr id="172" name="Oval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0" cy="1249680"/>
                        </a:xfrm>
                        <a:prstGeom prst="ellipse">
                          <a:avLst/>
                        </a:prstGeom>
                        <a:solidFill>
                          <a:srgbClr val="660066">
                            <a:alpha val="20000"/>
                          </a:srgb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C51B9D" id="Oval 172" o:spid="_x0000_s1026" style="position:absolute;margin-left:161.6pt;margin-top:224.8pt;width:104pt;height:98.4pt;z-index:2516614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" fillcolor="#606" strokecolor="#5595cd [3044]">
                <v:fill opacity="13107f"/>
                <v:shadow on="t" color="black" opacity="22937f" origin=",.5" offset="0,.63889mm"/>
                <w10:wrap type="through" anchorx="page" anchory="page"/>
              </v:oval>
            </w:pict>
          </mc:Fallback>
        </mc:AlternateContent>
      </w:r>
      <w:r w:rsidR="005E66AC">
        <w:rPr>
          <w:noProof/>
        </w:rPr>
        <mc:AlternateContent>
          <mc:Choice Requires="wps">
            <w:drawing>
              <wp:anchor distT="0" distB="0" distL="114300" distR="114300" simplePos="0" relativeHeight="251660399" behindDoc="0" locked="0" layoutInCell="1" allowOverlap="1" wp14:anchorId="5F520E90" wp14:editId="3710677D">
                <wp:simplePos x="0" y="0"/>
                <wp:positionH relativeFrom="page">
                  <wp:posOffset>487680</wp:posOffset>
                </wp:positionH>
                <wp:positionV relativeFrom="page">
                  <wp:posOffset>2854960</wp:posOffset>
                </wp:positionV>
                <wp:extent cx="1300480" cy="1249680"/>
                <wp:effectExtent l="50800" t="25400" r="71120" b="96520"/>
                <wp:wrapThrough wrapText="bothSides">
                  <wp:wrapPolygon edited="0">
                    <wp:start x="6750" y="-439"/>
                    <wp:lineTo x="-422" y="0"/>
                    <wp:lineTo x="-844" y="17122"/>
                    <wp:lineTo x="4219" y="21073"/>
                    <wp:lineTo x="7594" y="22829"/>
                    <wp:lineTo x="13922" y="22829"/>
                    <wp:lineTo x="17719" y="21073"/>
                    <wp:lineTo x="22359" y="14488"/>
                    <wp:lineTo x="22359" y="14049"/>
                    <wp:lineTo x="21938" y="7463"/>
                    <wp:lineTo x="21938" y="6585"/>
                    <wp:lineTo x="16031" y="439"/>
                    <wp:lineTo x="14766" y="-439"/>
                    <wp:lineTo x="6750" y="-439"/>
                  </wp:wrapPolygon>
                </wp:wrapThrough>
                <wp:docPr id="171" name="Oval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0480" cy="124968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4E1693D" id="Oval 171" o:spid="_x0000_s1026" style="position:absolute;margin-left:38.4pt;margin-top:224.8pt;width:102.4pt;height:98.4pt;z-index:25166039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" fillcolor="#90a1cf [1943]" strokecolor="#5595cd [3044]">
                <v:shadow on="t" color="black" opacity="22937f" origin=",.5" offset="0,.63889mm"/>
                <w10:wrap type="through" anchorx="page" anchory="page"/>
              </v:oval>
            </w:pict>
          </mc:Fallback>
        </mc:AlternateContent>
      </w:r>
      <w:r w:rsidR="005E66AC">
        <w:rPr>
          <w:noProof/>
        </w:rPr>
        <mc:AlternateContent>
          <mc:Choice Requires="wps">
            <w:drawing>
              <wp:anchor distT="0" distB="0" distL="114300" distR="114300" simplePos="0" relativeHeight="251658202" behindDoc="0" locked="0" layoutInCell="1" allowOverlap="1" wp14:anchorId="41C36941" wp14:editId="567CC7DE">
                <wp:simplePos x="0" y="0"/>
                <wp:positionH relativeFrom="page">
                  <wp:posOffset>365760</wp:posOffset>
                </wp:positionH>
                <wp:positionV relativeFrom="page">
                  <wp:posOffset>372745</wp:posOffset>
                </wp:positionV>
                <wp:extent cx="4636135" cy="2360295"/>
                <wp:effectExtent l="0" t="0" r="12065" b="1905"/>
                <wp:wrapNone/>
                <wp:docPr id="12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6135" cy="236029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9322DD" id="Rectangle 13" o:spid="_x0000_s1026" style="position:absolute;margin-left:28.8pt;margin-top:29.35pt;width:365.05pt;height:185.85pt;z-index:25165820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" fillcolor="#7f8fa9 [3206]" stroked="f">
                <v:textbox inset=",7.2pt,,7.2pt"/>
                <w10:wrap anchorx="page" anchory="page"/>
              </v:rect>
            </w:pict>
          </mc:Fallback>
        </mc:AlternateContent>
      </w:r>
      <w:r w:rsidR="006E2CFA">
        <w:rPr>
          <w:noProof/>
        </w:rPr>
        <mc:AlternateContent>
          <mc:Choice Requires="wps">
            <w:drawing>
              <wp:anchor distT="0" distB="0" distL="114300" distR="114300" simplePos="0" relativeHeight="251658219" behindDoc="0" locked="0" layoutInCell="1" allowOverlap="1" wp14:anchorId="55972644" wp14:editId="37257B72">
                <wp:simplePos x="0" y="0"/>
                <wp:positionH relativeFrom="page">
                  <wp:posOffset>904240</wp:posOffset>
                </wp:positionH>
                <wp:positionV relativeFrom="page">
                  <wp:posOffset>600075</wp:posOffset>
                </wp:positionV>
                <wp:extent cx="3559175" cy="403860"/>
                <wp:effectExtent l="0" t="0" r="0" b="2540"/>
                <wp:wrapTight wrapText="bothSides">
                  <wp:wrapPolygon edited="0">
                    <wp:start x="154" y="0"/>
                    <wp:lineTo x="154" y="20377"/>
                    <wp:lineTo x="21272" y="20377"/>
                    <wp:lineTo x="21272" y="0"/>
                    <wp:lineTo x="154" y="0"/>
                  </wp:wrapPolygon>
                </wp:wrapTight>
                <wp:docPr id="130" name="Text 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175" cy="403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1E8C1C6" w14:textId="103E716D" w:rsidR="00CB75E8" w:rsidRPr="00495952" w:rsidRDefault="00655B1D" w:rsidP="00F76BF4">
                            <w:pPr>
                              <w:pStyle w:val="Heading1"/>
                            </w:pPr>
                            <w:proofErr w:type="spellStart"/>
                            <w:r>
                              <w:t>Colour</w:t>
                            </w:r>
                            <w:proofErr w:type="spellEnd"/>
                            <w:r>
                              <w:t xml:space="preserve"> Scheme and Style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972644" id="Text Box 336" o:spid="_x0000_s1045" type="#_x0000_t202" style="position:absolute;margin-left:71.2pt;margin-top:47.25pt;width:280.25pt;height:31.8pt;z-index:2516582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" filled="f" stroked="f">
                <v:textbox inset=",0,,0">
                  <w:txbxContent>
                    <w:p w14:paraId="51E8C1C6" w14:textId="103E716D" w:rsidR="00CB75E8" w:rsidRPr="00495952" w:rsidRDefault="00655B1D" w:rsidP="00F76BF4">
                      <w:pPr>
                        <w:pStyle w:val="Heading1"/>
                      </w:pPr>
                      <w:proofErr w:type="spellStart"/>
                      <w:r>
                        <w:t>Colour</w:t>
                      </w:r>
                      <w:proofErr w:type="spellEnd"/>
                      <w:r>
                        <w:t xml:space="preserve"> Scheme and Style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F5C28">
        <w:br w:type="page"/>
      </w:r>
      <w:r w:rsidR="00F661E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3999" behindDoc="0" locked="0" layoutInCell="1" allowOverlap="1" wp14:anchorId="02C2D83C" wp14:editId="1D04BF6F">
                <wp:simplePos x="0" y="0"/>
                <wp:positionH relativeFrom="page">
                  <wp:posOffset>6075680</wp:posOffset>
                </wp:positionH>
                <wp:positionV relativeFrom="page">
                  <wp:posOffset>5913120</wp:posOffset>
                </wp:positionV>
                <wp:extent cx="1402080" cy="419100"/>
                <wp:effectExtent l="0" t="0" r="0" b="0"/>
                <wp:wrapThrough wrapText="bothSides">
                  <wp:wrapPolygon edited="0">
                    <wp:start x="978" y="655"/>
                    <wp:lineTo x="978" y="20291"/>
                    <wp:lineTo x="20543" y="20291"/>
                    <wp:lineTo x="20543" y="655"/>
                    <wp:lineTo x="978" y="655"/>
                  </wp:wrapPolygon>
                </wp:wrapThrough>
                <wp:docPr id="307" name="Text Box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208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C2C104" w14:textId="7DF9D1DA" w:rsidR="00CB75E8" w:rsidRPr="00E62E70" w:rsidRDefault="00CB75E8" w:rsidP="00C505C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Mums Lapel Corsage £12.50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2C2D83C" id="Text Box 307" o:spid="_x0000_s1046" type="#_x0000_t202" style="position:absolute;margin-left:478.4pt;margin-top:465.6pt;width:110.4pt;height:33pt;z-index:251813999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" filled="f" stroked="f">
                <v:textbox>
                  <w:txbxContent>
                    <w:p w14:paraId="46C2C104" w14:textId="7DF9D1DA" w:rsidR="00CB75E8" w:rsidRPr="00E62E70" w:rsidRDefault="00CB75E8" w:rsidP="00C505C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Mums Lapel Corsage £12.50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661EF">
        <w:rPr>
          <w:noProof/>
        </w:rPr>
        <mc:AlternateContent>
          <mc:Choice Requires="wps">
            <w:drawing>
              <wp:anchor distT="0" distB="0" distL="114300" distR="114300" simplePos="0" relativeHeight="251840623" behindDoc="0" locked="0" layoutInCell="1" allowOverlap="1" wp14:anchorId="0A8E15C1" wp14:editId="30CF9CA4">
                <wp:simplePos x="0" y="0"/>
                <wp:positionH relativeFrom="page">
                  <wp:posOffset>1056640</wp:posOffset>
                </wp:positionH>
                <wp:positionV relativeFrom="page">
                  <wp:posOffset>5913120</wp:posOffset>
                </wp:positionV>
                <wp:extent cx="1223645" cy="419100"/>
                <wp:effectExtent l="0" t="0" r="0" b="0"/>
                <wp:wrapThrough wrapText="bothSides">
                  <wp:wrapPolygon edited="0">
                    <wp:start x="1121" y="655"/>
                    <wp:lineTo x="1121" y="20291"/>
                    <wp:lineTo x="20401" y="20291"/>
                    <wp:lineTo x="20401" y="655"/>
                    <wp:lineTo x="1121" y="655"/>
                  </wp:wrapPolygon>
                </wp:wrapThrough>
                <wp:docPr id="303" name="Text Box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3645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49BD58" w14:textId="2FD46851" w:rsidR="00CB75E8" w:rsidRPr="00E62E70" w:rsidRDefault="00CB75E8" w:rsidP="00C505C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Flower Girl Wand £</w:t>
                            </w:r>
                            <w:r w:rsidR="008F1CCC">
                              <w:rPr>
                                <w:sz w:val="20"/>
                                <w:szCs w:val="20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A8E15C1" id="_x0000_t202" coordsize="21600,21600" o:spt="202" path="m,l,21600r21600,l21600,xe">
                <v:stroke joinstyle="miter"/>
                <v:path gradientshapeok="t" o:connecttype="rect"/>
              </v:shapetype>
              <v:shape id="Text Box 303" o:spid="_x0000_s1047" type="#_x0000_t202" style="position:absolute;margin-left:83.2pt;margin-top:465.6pt;width:96.35pt;height:33pt;z-index:251840623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" filled="f" stroked="f">
                <v:textbox>
                  <w:txbxContent>
                    <w:p w14:paraId="1F49BD58" w14:textId="2FD46851" w:rsidR="00CB75E8" w:rsidRPr="00E62E70" w:rsidRDefault="00CB75E8" w:rsidP="00C505C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Flower Girl Wand £</w:t>
                      </w:r>
                      <w:r w:rsidR="008F1CCC">
                        <w:rPr>
                          <w:sz w:val="20"/>
                          <w:szCs w:val="20"/>
                        </w:rPr>
                        <w:t>25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785D">
        <w:rPr>
          <w:noProof/>
        </w:rPr>
        <w:drawing>
          <wp:anchor distT="0" distB="0" distL="118745" distR="118745" simplePos="0" relativeHeight="251799663" behindDoc="0" locked="0" layoutInCell="1" allowOverlap="1" wp14:anchorId="5D8C1BD4" wp14:editId="0E3A65D2">
            <wp:simplePos x="0" y="0"/>
            <wp:positionH relativeFrom="page">
              <wp:posOffset>6290310</wp:posOffset>
            </wp:positionH>
            <wp:positionV relativeFrom="page">
              <wp:posOffset>3148330</wp:posOffset>
            </wp:positionV>
            <wp:extent cx="935990" cy="1248410"/>
            <wp:effectExtent l="0" t="0" r="3810" b="0"/>
            <wp:wrapTight wrapText="bothSides">
              <wp:wrapPolygon edited="0">
                <wp:start x="0" y="0"/>
                <wp:lineTo x="0" y="21095"/>
                <wp:lineTo x="21102" y="21095"/>
                <wp:lineTo x="21102" y="0"/>
                <wp:lineTo x="0" y="0"/>
              </wp:wrapPolygon>
            </wp:wrapTight>
            <wp:docPr id="30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85D">
        <w:rPr>
          <w:noProof/>
        </w:rPr>
        <w:drawing>
          <wp:anchor distT="0" distB="0" distL="118745" distR="118745" simplePos="0" relativeHeight="251798639" behindDoc="0" locked="0" layoutInCell="1" allowOverlap="1" wp14:anchorId="2A8AF4DF" wp14:editId="3FE63166">
            <wp:simplePos x="0" y="0"/>
            <wp:positionH relativeFrom="page">
              <wp:posOffset>5069840</wp:posOffset>
            </wp:positionH>
            <wp:positionV relativeFrom="page">
              <wp:posOffset>3329940</wp:posOffset>
            </wp:positionV>
            <wp:extent cx="883285" cy="883285"/>
            <wp:effectExtent l="0" t="0" r="5715" b="5715"/>
            <wp:wrapTight wrapText="bothSides">
              <wp:wrapPolygon edited="0">
                <wp:start x="0" y="0"/>
                <wp:lineTo x="0" y="21119"/>
                <wp:lineTo x="21119" y="21119"/>
                <wp:lineTo x="21119" y="0"/>
                <wp:lineTo x="0" y="0"/>
              </wp:wrapPolygon>
            </wp:wrapTight>
            <wp:docPr id="30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285" cy="88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3F36">
        <w:rPr>
          <w:noProof/>
        </w:rPr>
        <mc:AlternateContent>
          <mc:Choice Requires="wps">
            <w:drawing>
              <wp:anchor distT="0" distB="0" distL="114300" distR="114300" simplePos="0" relativeHeight="251712623" behindDoc="0" locked="0" layoutInCell="1" allowOverlap="1" wp14:anchorId="269DE0B6" wp14:editId="5A6EA5C9">
                <wp:simplePos x="0" y="0"/>
                <wp:positionH relativeFrom="page">
                  <wp:posOffset>563880</wp:posOffset>
                </wp:positionH>
                <wp:positionV relativeFrom="page">
                  <wp:posOffset>949960</wp:posOffset>
                </wp:positionV>
                <wp:extent cx="6699885" cy="556260"/>
                <wp:effectExtent l="0" t="0" r="0" b="2540"/>
                <wp:wrapTight wrapText="bothSides">
                  <wp:wrapPolygon edited="0">
                    <wp:start x="82" y="0"/>
                    <wp:lineTo x="82" y="20712"/>
                    <wp:lineTo x="21455" y="20712"/>
                    <wp:lineTo x="21455" y="0"/>
                    <wp:lineTo x="82" y="0"/>
                  </wp:wrapPolygon>
                </wp:wrapTight>
                <wp:docPr id="215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9885" cy="556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E1B0684" w14:textId="6B5902C8" w:rsidR="00CB75E8" w:rsidRPr="00495952" w:rsidRDefault="00655B1D" w:rsidP="00003CCA">
                            <w:pPr>
                              <w:pStyle w:val="BodyText-Centered"/>
                            </w:pPr>
                            <w:r>
                              <w:t>An idea of prices for arrangements for the Bridal Party. These can vary as flower prices fluctuate throughout the year</w:t>
                            </w:r>
                            <w:r w:rsidR="005F5F84">
                              <w:t xml:space="preserve"> (and from flower to flower</w:t>
                            </w:r>
                            <w:proofErr w:type="gramStart"/>
                            <w:r w:rsidR="005F5F84">
                              <w:t>)</w:t>
                            </w:r>
                            <w:r>
                              <w:t>, but</w:t>
                            </w:r>
                            <w:proofErr w:type="gramEnd"/>
                            <w:r>
                              <w:t xml:space="preserve"> can give you a good idea of the price structure. We will find images to match your </w:t>
                            </w:r>
                            <w:proofErr w:type="spellStart"/>
                            <w:r>
                              <w:t>colour</w:t>
                            </w:r>
                            <w:proofErr w:type="spellEnd"/>
                            <w:r>
                              <w:t xml:space="preserve"> scheme and style to help you to visualize.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9DE0B6" id="_x0000_s1048" type="#_x0000_t202" style="position:absolute;margin-left:44.4pt;margin-top:74.8pt;width:527.55pt;height:43.8pt;z-index:2517126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" filled="f" stroked="f">
                <v:textbox inset=",0,,0">
                  <w:txbxContent>
                    <w:p w14:paraId="2E1B0684" w14:textId="6B5902C8" w:rsidR="00CB75E8" w:rsidRPr="00495952" w:rsidRDefault="00655B1D" w:rsidP="00003CCA">
                      <w:pPr>
                        <w:pStyle w:val="BodyText-Centered"/>
                      </w:pPr>
                      <w:r>
                        <w:t>An idea of prices for arrangements for the Bridal Party. These can vary as flower prices fluctuate throughout the year</w:t>
                      </w:r>
                      <w:r w:rsidR="005F5F84">
                        <w:t xml:space="preserve"> (and from flower to flower</w:t>
                      </w:r>
                      <w:proofErr w:type="gramStart"/>
                      <w:r w:rsidR="005F5F84">
                        <w:t>)</w:t>
                      </w:r>
                      <w:r>
                        <w:t>, but</w:t>
                      </w:r>
                      <w:proofErr w:type="gramEnd"/>
                      <w:r>
                        <w:t xml:space="preserve"> can give you a good idea of the price structure. We will find images to match your </w:t>
                      </w:r>
                      <w:proofErr w:type="spellStart"/>
                      <w:r>
                        <w:t>colour</w:t>
                      </w:r>
                      <w:proofErr w:type="spellEnd"/>
                      <w:r>
                        <w:t xml:space="preserve"> scheme and style to help you to visualize.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7376A">
        <w:rPr>
          <w:noProof/>
        </w:rPr>
        <w:drawing>
          <wp:anchor distT="0" distB="0" distL="118745" distR="118745" simplePos="0" relativeHeight="251836527" behindDoc="0" locked="0" layoutInCell="1" allowOverlap="1" wp14:anchorId="61C7F8EF" wp14:editId="6F3DDA01">
            <wp:simplePos x="0" y="0"/>
            <wp:positionH relativeFrom="page">
              <wp:posOffset>6248400</wp:posOffset>
            </wp:positionH>
            <wp:positionV relativeFrom="page">
              <wp:posOffset>8050530</wp:posOffset>
            </wp:positionV>
            <wp:extent cx="963295" cy="1248410"/>
            <wp:effectExtent l="0" t="0" r="1905" b="0"/>
            <wp:wrapTight wrapText="bothSides">
              <wp:wrapPolygon edited="0">
                <wp:start x="0" y="0"/>
                <wp:lineTo x="0" y="21095"/>
                <wp:lineTo x="21073" y="21095"/>
                <wp:lineTo x="21073" y="0"/>
                <wp:lineTo x="0" y="0"/>
              </wp:wrapPolygon>
            </wp:wrapTight>
            <wp:docPr id="335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0949">
        <w:rPr>
          <w:noProof/>
        </w:rPr>
        <w:drawing>
          <wp:anchor distT="0" distB="0" distL="118745" distR="118745" simplePos="0" relativeHeight="251835503" behindDoc="0" locked="0" layoutInCell="1" allowOverlap="1" wp14:anchorId="7A86CA5D" wp14:editId="627C0B1C">
            <wp:simplePos x="0" y="0"/>
            <wp:positionH relativeFrom="page">
              <wp:posOffset>5020310</wp:posOffset>
            </wp:positionH>
            <wp:positionV relativeFrom="page">
              <wp:posOffset>8062595</wp:posOffset>
            </wp:positionV>
            <wp:extent cx="944245" cy="1248410"/>
            <wp:effectExtent l="0" t="0" r="0" b="0"/>
            <wp:wrapTight wrapText="bothSides">
              <wp:wrapPolygon edited="0">
                <wp:start x="0" y="0"/>
                <wp:lineTo x="0" y="21095"/>
                <wp:lineTo x="20917" y="21095"/>
                <wp:lineTo x="20917" y="0"/>
                <wp:lineTo x="0" y="0"/>
              </wp:wrapPolygon>
            </wp:wrapTight>
            <wp:docPr id="334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0949">
        <w:rPr>
          <w:noProof/>
        </w:rPr>
        <w:drawing>
          <wp:anchor distT="0" distB="0" distL="118745" distR="118745" simplePos="0" relativeHeight="251831407" behindDoc="0" locked="0" layoutInCell="1" allowOverlap="1" wp14:anchorId="06327C63" wp14:editId="32EAABB3">
            <wp:simplePos x="0" y="0"/>
            <wp:positionH relativeFrom="page">
              <wp:posOffset>3823335</wp:posOffset>
            </wp:positionH>
            <wp:positionV relativeFrom="page">
              <wp:posOffset>8049895</wp:posOffset>
            </wp:positionV>
            <wp:extent cx="1033145" cy="1248410"/>
            <wp:effectExtent l="0" t="0" r="8255" b="0"/>
            <wp:wrapTight wrapText="bothSides">
              <wp:wrapPolygon edited="0">
                <wp:start x="0" y="0"/>
                <wp:lineTo x="0" y="21095"/>
                <wp:lineTo x="21242" y="21095"/>
                <wp:lineTo x="21242" y="0"/>
                <wp:lineTo x="0" y="0"/>
              </wp:wrapPolygon>
            </wp:wrapTight>
            <wp:docPr id="33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0949">
        <w:rPr>
          <w:noProof/>
        </w:rPr>
        <w:drawing>
          <wp:anchor distT="0" distB="0" distL="118745" distR="118745" simplePos="0" relativeHeight="251830383" behindDoc="0" locked="0" layoutInCell="1" allowOverlap="1" wp14:anchorId="394917E3" wp14:editId="06BD4D25">
            <wp:simplePos x="0" y="0"/>
            <wp:positionH relativeFrom="page">
              <wp:posOffset>2360930</wp:posOffset>
            </wp:positionH>
            <wp:positionV relativeFrom="page">
              <wp:posOffset>8264525</wp:posOffset>
            </wp:positionV>
            <wp:extent cx="1250315" cy="942975"/>
            <wp:effectExtent l="0" t="0" r="0" b="0"/>
            <wp:wrapTight wrapText="bothSides">
              <wp:wrapPolygon edited="0">
                <wp:start x="0" y="0"/>
                <wp:lineTo x="0" y="20945"/>
                <wp:lineTo x="21062" y="20945"/>
                <wp:lineTo x="21062" y="0"/>
                <wp:lineTo x="0" y="0"/>
              </wp:wrapPolygon>
            </wp:wrapTight>
            <wp:docPr id="33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315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0949">
        <w:rPr>
          <w:noProof/>
        </w:rPr>
        <w:drawing>
          <wp:anchor distT="0" distB="0" distL="118745" distR="118745" simplePos="0" relativeHeight="251829359" behindDoc="0" locked="0" layoutInCell="1" allowOverlap="1" wp14:anchorId="216E6C88" wp14:editId="1CAA5178">
            <wp:simplePos x="0" y="0"/>
            <wp:positionH relativeFrom="page">
              <wp:posOffset>1059180</wp:posOffset>
            </wp:positionH>
            <wp:positionV relativeFrom="page">
              <wp:posOffset>8311515</wp:posOffset>
            </wp:positionV>
            <wp:extent cx="1235710" cy="823595"/>
            <wp:effectExtent l="0" t="0" r="8890" b="0"/>
            <wp:wrapTight wrapText="bothSides">
              <wp:wrapPolygon edited="0">
                <wp:start x="0" y="0"/>
                <wp:lineTo x="0" y="20651"/>
                <wp:lineTo x="21311" y="20651"/>
                <wp:lineTo x="21311" y="0"/>
                <wp:lineTo x="0" y="0"/>
              </wp:wrapPolygon>
            </wp:wrapTight>
            <wp:docPr id="33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710" cy="82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51FD">
        <w:rPr>
          <w:noProof/>
        </w:rPr>
        <w:drawing>
          <wp:anchor distT="0" distB="0" distL="118745" distR="118745" simplePos="0" relativeHeight="251823215" behindDoc="0" locked="0" layoutInCell="1" allowOverlap="1" wp14:anchorId="1786FC15" wp14:editId="6EA34303">
            <wp:simplePos x="0" y="0"/>
            <wp:positionH relativeFrom="page">
              <wp:posOffset>4981575</wp:posOffset>
            </wp:positionH>
            <wp:positionV relativeFrom="page">
              <wp:posOffset>6604635</wp:posOffset>
            </wp:positionV>
            <wp:extent cx="1095375" cy="730250"/>
            <wp:effectExtent l="0" t="0" r="0" b="6350"/>
            <wp:wrapTight wrapText="bothSides">
              <wp:wrapPolygon edited="0">
                <wp:start x="0" y="0"/>
                <wp:lineTo x="0" y="21037"/>
                <wp:lineTo x="21037" y="21037"/>
                <wp:lineTo x="21037" y="0"/>
                <wp:lineTo x="0" y="0"/>
              </wp:wrapPolygon>
            </wp:wrapTight>
            <wp:docPr id="32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73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556">
        <w:rPr>
          <w:noProof/>
        </w:rPr>
        <w:drawing>
          <wp:anchor distT="0" distB="0" distL="118745" distR="118745" simplePos="0" relativeHeight="251818095" behindDoc="0" locked="0" layoutInCell="1" allowOverlap="1" wp14:anchorId="7D4CB90F" wp14:editId="32A2F620">
            <wp:simplePos x="0" y="0"/>
            <wp:positionH relativeFrom="page">
              <wp:posOffset>2603500</wp:posOffset>
            </wp:positionH>
            <wp:positionV relativeFrom="page">
              <wp:posOffset>6417310</wp:posOffset>
            </wp:positionV>
            <wp:extent cx="799465" cy="1198880"/>
            <wp:effectExtent l="0" t="0" r="0" b="0"/>
            <wp:wrapTight wrapText="bothSides">
              <wp:wrapPolygon edited="0">
                <wp:start x="0" y="0"/>
                <wp:lineTo x="0" y="21051"/>
                <wp:lineTo x="20588" y="21051"/>
                <wp:lineTo x="20588" y="0"/>
                <wp:lineTo x="0" y="0"/>
              </wp:wrapPolygon>
            </wp:wrapTight>
            <wp:docPr id="32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465" cy="119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556">
        <w:rPr>
          <w:noProof/>
        </w:rPr>
        <w:drawing>
          <wp:anchor distT="0" distB="0" distL="118745" distR="118745" simplePos="0" relativeHeight="251824239" behindDoc="0" locked="0" layoutInCell="1" allowOverlap="1" wp14:anchorId="701622B6" wp14:editId="677AFEC2">
            <wp:simplePos x="0" y="0"/>
            <wp:positionH relativeFrom="page">
              <wp:posOffset>6209665</wp:posOffset>
            </wp:positionH>
            <wp:positionV relativeFrom="page">
              <wp:posOffset>6493510</wp:posOffset>
            </wp:positionV>
            <wp:extent cx="1097280" cy="1097280"/>
            <wp:effectExtent l="0" t="0" r="0" b="0"/>
            <wp:wrapTight wrapText="bothSides">
              <wp:wrapPolygon edited="0">
                <wp:start x="0" y="0"/>
                <wp:lineTo x="0" y="21000"/>
                <wp:lineTo x="21000" y="21000"/>
                <wp:lineTo x="21000" y="0"/>
                <wp:lineTo x="0" y="0"/>
              </wp:wrapPolygon>
            </wp:wrapTight>
            <wp:docPr id="324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109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556">
        <w:rPr>
          <w:noProof/>
        </w:rPr>
        <w:drawing>
          <wp:anchor distT="0" distB="0" distL="118745" distR="118745" simplePos="0" relativeHeight="251819119" behindDoc="0" locked="0" layoutInCell="1" allowOverlap="1" wp14:anchorId="3DF91224" wp14:editId="219BEC73">
            <wp:simplePos x="0" y="0"/>
            <wp:positionH relativeFrom="page">
              <wp:posOffset>3820795</wp:posOffset>
            </wp:positionH>
            <wp:positionV relativeFrom="page">
              <wp:posOffset>6417310</wp:posOffset>
            </wp:positionV>
            <wp:extent cx="935355" cy="1248410"/>
            <wp:effectExtent l="0" t="0" r="4445" b="0"/>
            <wp:wrapTight wrapText="bothSides">
              <wp:wrapPolygon edited="0">
                <wp:start x="0" y="0"/>
                <wp:lineTo x="0" y="21095"/>
                <wp:lineTo x="21116" y="21095"/>
                <wp:lineTo x="21116" y="0"/>
                <wp:lineTo x="0" y="0"/>
              </wp:wrapPolygon>
            </wp:wrapTight>
            <wp:docPr id="32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481B">
        <w:rPr>
          <w:noProof/>
        </w:rPr>
        <w:drawing>
          <wp:anchor distT="0" distB="0" distL="118745" distR="118745" simplePos="0" relativeHeight="251817071" behindDoc="0" locked="0" layoutInCell="1" allowOverlap="1" wp14:anchorId="4F93D8C2" wp14:editId="0598EFF7">
            <wp:simplePos x="0" y="0"/>
            <wp:positionH relativeFrom="page">
              <wp:posOffset>1270635</wp:posOffset>
            </wp:positionH>
            <wp:positionV relativeFrom="page">
              <wp:posOffset>6417310</wp:posOffset>
            </wp:positionV>
            <wp:extent cx="839470" cy="1249045"/>
            <wp:effectExtent l="0" t="0" r="0" b="0"/>
            <wp:wrapTight wrapText="bothSides">
              <wp:wrapPolygon edited="0">
                <wp:start x="0" y="0"/>
                <wp:lineTo x="0" y="21084"/>
                <wp:lineTo x="20914" y="21084"/>
                <wp:lineTo x="20914" y="0"/>
                <wp:lineTo x="0" y="0"/>
              </wp:wrapPolygon>
            </wp:wrapTight>
            <wp:docPr id="32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70" cy="124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0C79">
        <w:rPr>
          <w:noProof/>
        </w:rPr>
        <w:drawing>
          <wp:anchor distT="0" distB="0" distL="118745" distR="118745" simplePos="0" relativeHeight="251811951" behindDoc="0" locked="0" layoutInCell="1" allowOverlap="1" wp14:anchorId="5FBFEFB9" wp14:editId="1D7CEE12">
            <wp:simplePos x="0" y="0"/>
            <wp:positionH relativeFrom="page">
              <wp:posOffset>6339840</wp:posOffset>
            </wp:positionH>
            <wp:positionV relativeFrom="page">
              <wp:posOffset>4789805</wp:posOffset>
            </wp:positionV>
            <wp:extent cx="837565" cy="1084580"/>
            <wp:effectExtent l="0" t="0" r="635" b="7620"/>
            <wp:wrapTight wrapText="bothSides">
              <wp:wrapPolygon edited="0">
                <wp:start x="0" y="0"/>
                <wp:lineTo x="0" y="21246"/>
                <wp:lineTo x="20961" y="21246"/>
                <wp:lineTo x="20961" y="0"/>
                <wp:lineTo x="0" y="0"/>
              </wp:wrapPolygon>
            </wp:wrapTight>
            <wp:docPr id="31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565" cy="108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0C79">
        <w:rPr>
          <w:noProof/>
        </w:rPr>
        <w:drawing>
          <wp:anchor distT="0" distB="0" distL="118745" distR="118745" simplePos="0" relativeHeight="251810927" behindDoc="0" locked="0" layoutInCell="1" allowOverlap="1" wp14:anchorId="704EA6F2" wp14:editId="1704F30A">
            <wp:simplePos x="0" y="0"/>
            <wp:positionH relativeFrom="page">
              <wp:posOffset>5076825</wp:posOffset>
            </wp:positionH>
            <wp:positionV relativeFrom="page">
              <wp:posOffset>4789170</wp:posOffset>
            </wp:positionV>
            <wp:extent cx="868045" cy="1085215"/>
            <wp:effectExtent l="0" t="0" r="0" b="6985"/>
            <wp:wrapTight wrapText="bothSides">
              <wp:wrapPolygon edited="0">
                <wp:start x="0" y="0"/>
                <wp:lineTo x="0" y="21233"/>
                <wp:lineTo x="20857" y="21233"/>
                <wp:lineTo x="20857" y="0"/>
                <wp:lineTo x="0" y="0"/>
              </wp:wrapPolygon>
            </wp:wrapTight>
            <wp:docPr id="31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045" cy="108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10D">
        <w:rPr>
          <w:noProof/>
        </w:rPr>
        <w:drawing>
          <wp:anchor distT="0" distB="0" distL="118745" distR="118745" simplePos="0" relativeHeight="251806831" behindDoc="0" locked="0" layoutInCell="1" allowOverlap="1" wp14:anchorId="18827005" wp14:editId="24858C6D">
            <wp:simplePos x="0" y="0"/>
            <wp:positionH relativeFrom="page">
              <wp:posOffset>3855720</wp:posOffset>
            </wp:positionH>
            <wp:positionV relativeFrom="page">
              <wp:posOffset>4789170</wp:posOffset>
            </wp:positionV>
            <wp:extent cx="867410" cy="1085215"/>
            <wp:effectExtent l="0" t="0" r="0" b="6985"/>
            <wp:wrapTight wrapText="bothSides">
              <wp:wrapPolygon edited="0">
                <wp:start x="0" y="0"/>
                <wp:lineTo x="0" y="21233"/>
                <wp:lineTo x="20873" y="21233"/>
                <wp:lineTo x="20873" y="0"/>
                <wp:lineTo x="0" y="0"/>
              </wp:wrapPolygon>
            </wp:wrapTight>
            <wp:docPr id="31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410" cy="108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10D">
        <w:rPr>
          <w:noProof/>
        </w:rPr>
        <w:drawing>
          <wp:anchor distT="0" distB="0" distL="118745" distR="118745" simplePos="0" relativeHeight="251805807" behindDoc="0" locked="0" layoutInCell="1" allowOverlap="1" wp14:anchorId="0C204557" wp14:editId="0D94705C">
            <wp:simplePos x="0" y="0"/>
            <wp:positionH relativeFrom="page">
              <wp:posOffset>2362200</wp:posOffset>
            </wp:positionH>
            <wp:positionV relativeFrom="page">
              <wp:posOffset>4927600</wp:posOffset>
            </wp:positionV>
            <wp:extent cx="1250315" cy="833120"/>
            <wp:effectExtent l="0" t="0" r="0" b="5080"/>
            <wp:wrapTight wrapText="bothSides">
              <wp:wrapPolygon edited="0">
                <wp:start x="0" y="0"/>
                <wp:lineTo x="0" y="21073"/>
                <wp:lineTo x="21062" y="21073"/>
                <wp:lineTo x="21062" y="0"/>
                <wp:lineTo x="0" y="0"/>
              </wp:wrapPolygon>
            </wp:wrapTight>
            <wp:docPr id="31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315" cy="83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10D">
        <w:rPr>
          <w:noProof/>
        </w:rPr>
        <w:drawing>
          <wp:anchor distT="0" distB="0" distL="118745" distR="118745" simplePos="0" relativeHeight="251804783" behindDoc="0" locked="0" layoutInCell="1" allowOverlap="1" wp14:anchorId="6B9B21CB" wp14:editId="7C9B47E8">
            <wp:simplePos x="0" y="0"/>
            <wp:positionH relativeFrom="page">
              <wp:posOffset>1320800</wp:posOffset>
            </wp:positionH>
            <wp:positionV relativeFrom="page">
              <wp:posOffset>4789170</wp:posOffset>
            </wp:positionV>
            <wp:extent cx="675640" cy="1085215"/>
            <wp:effectExtent l="0" t="0" r="10160" b="6985"/>
            <wp:wrapTight wrapText="bothSides">
              <wp:wrapPolygon edited="0">
                <wp:start x="0" y="0"/>
                <wp:lineTo x="0" y="21233"/>
                <wp:lineTo x="21113" y="21233"/>
                <wp:lineTo x="21113" y="0"/>
                <wp:lineTo x="0" y="0"/>
              </wp:wrapPolygon>
            </wp:wrapTight>
            <wp:docPr id="309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" cy="108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32431" behindDoc="0" locked="0" layoutInCell="1" allowOverlap="1" wp14:anchorId="31D4BF86" wp14:editId="3A9A14E6">
                <wp:simplePos x="0" y="0"/>
                <wp:positionH relativeFrom="page">
                  <wp:posOffset>938530</wp:posOffset>
                </wp:positionH>
                <wp:positionV relativeFrom="page">
                  <wp:posOffset>9311640</wp:posOffset>
                </wp:positionV>
                <wp:extent cx="1473200" cy="419100"/>
                <wp:effectExtent l="0" t="0" r="0" b="12700"/>
                <wp:wrapThrough wrapText="bothSides">
                  <wp:wrapPolygon edited="0">
                    <wp:start x="372" y="0"/>
                    <wp:lineTo x="372" y="20945"/>
                    <wp:lineTo x="20855" y="20945"/>
                    <wp:lineTo x="20855" y="0"/>
                    <wp:lineTo x="372" y="0"/>
                  </wp:wrapPolygon>
                </wp:wrapThrough>
                <wp:docPr id="325" name="Text Box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32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5D4DA3" w14:textId="120431EA" w:rsidR="00CB75E8" w:rsidRPr="00E62E70" w:rsidRDefault="00CB75E8" w:rsidP="00D131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Altar/Registrar’s Table £</w:t>
                            </w:r>
                            <w:r w:rsidR="00050095"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  <w:r w:rsidR="00524816"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per foot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D4BF86" id="Text Box 325" o:spid="_x0000_s1049" type="#_x0000_t202" style="position:absolute;margin-left:73.9pt;margin-top:733.2pt;width:116pt;height:33pt;z-index:251832431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" filled="f" stroked="f">
                <v:textbox>
                  <w:txbxContent>
                    <w:p w14:paraId="085D4DA3" w14:textId="120431EA" w:rsidR="00CB75E8" w:rsidRPr="00E62E70" w:rsidRDefault="00CB75E8" w:rsidP="00D131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Altar/Registrar’s Table £</w:t>
                      </w:r>
                      <w:r w:rsidR="00050095">
                        <w:rPr>
                          <w:sz w:val="20"/>
                          <w:szCs w:val="20"/>
                        </w:rPr>
                        <w:t>5</w:t>
                      </w:r>
                      <w:r w:rsidR="00524816">
                        <w:rPr>
                          <w:sz w:val="20"/>
                          <w:szCs w:val="20"/>
                        </w:rPr>
                        <w:t>5</w:t>
                      </w:r>
                      <w:r>
                        <w:rPr>
                          <w:sz w:val="20"/>
                          <w:szCs w:val="20"/>
                        </w:rPr>
                        <w:t xml:space="preserve"> per foot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33455" behindDoc="0" locked="0" layoutInCell="1" allowOverlap="1" wp14:anchorId="0C66C242" wp14:editId="394C2E54">
                <wp:simplePos x="0" y="0"/>
                <wp:positionH relativeFrom="page">
                  <wp:posOffset>2373630</wp:posOffset>
                </wp:positionH>
                <wp:positionV relativeFrom="page">
                  <wp:posOffset>9311640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326" name="Text Box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782514" w14:textId="6289D9E5" w:rsidR="00CB75E8" w:rsidRPr="00862A93" w:rsidRDefault="00CB75E8" w:rsidP="00D131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Pew/Row End £</w:t>
                            </w:r>
                            <w:r w:rsidR="00050095">
                              <w:rPr>
                                <w:sz w:val="20"/>
                                <w:szCs w:val="2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66C242" id="Text Box 326" o:spid="_x0000_s1050" type="#_x0000_t202" style="position:absolute;margin-left:186.9pt;margin-top:733.2pt;width:96.8pt;height:33pt;z-index:25183345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" filled="f" stroked="f">
                <v:textbox>
                  <w:txbxContent>
                    <w:p w14:paraId="7E782514" w14:textId="6289D9E5" w:rsidR="00CB75E8" w:rsidRPr="00862A93" w:rsidRDefault="00CB75E8" w:rsidP="00D131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Pew/Row End £</w:t>
                      </w:r>
                      <w:r w:rsidR="00050095">
                        <w:rPr>
                          <w:sz w:val="20"/>
                          <w:szCs w:val="20"/>
                        </w:rPr>
                        <w:t>20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34479" behindDoc="0" locked="0" layoutInCell="1" allowOverlap="1" wp14:anchorId="250FBC08" wp14:editId="054913BE">
                <wp:simplePos x="0" y="0"/>
                <wp:positionH relativeFrom="page">
                  <wp:posOffset>3626485</wp:posOffset>
                </wp:positionH>
                <wp:positionV relativeFrom="page">
                  <wp:posOffset>9311640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327" name="Text Box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33704F" w14:textId="03C97E83" w:rsidR="00CB75E8" w:rsidRPr="00E62E70" w:rsidRDefault="00CB75E8" w:rsidP="00D131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Pedestal </w:t>
                            </w:r>
                            <w:r w:rsidR="00B17C1D">
                              <w:rPr>
                                <w:sz w:val="20"/>
                                <w:szCs w:val="20"/>
                              </w:rPr>
                              <w:t>from £</w:t>
                            </w:r>
                            <w:r w:rsidR="00050095">
                              <w:rPr>
                                <w:sz w:val="20"/>
                                <w:szCs w:val="20"/>
                              </w:rPr>
                              <w:t>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0FBC08" id="Text Box 327" o:spid="_x0000_s1051" type="#_x0000_t202" style="position:absolute;margin-left:285.55pt;margin-top:733.2pt;width:96.8pt;height:33pt;z-index:25183447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" filled="f" stroked="f">
                <v:textbox>
                  <w:txbxContent>
                    <w:p w14:paraId="6233704F" w14:textId="03C97E83" w:rsidR="00CB75E8" w:rsidRPr="00E62E70" w:rsidRDefault="00CB75E8" w:rsidP="00D131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Pedestal </w:t>
                      </w:r>
                      <w:r w:rsidR="00B17C1D">
                        <w:rPr>
                          <w:sz w:val="20"/>
                          <w:szCs w:val="20"/>
                        </w:rPr>
                        <w:t>from £</w:t>
                      </w:r>
                      <w:r w:rsidR="00050095">
                        <w:rPr>
                          <w:sz w:val="20"/>
                          <w:szCs w:val="20"/>
                        </w:rPr>
                        <w:t>100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37551" behindDoc="0" locked="0" layoutInCell="1" allowOverlap="1" wp14:anchorId="251B6614" wp14:editId="79D47E44">
                <wp:simplePos x="0" y="0"/>
                <wp:positionH relativeFrom="page">
                  <wp:posOffset>4827270</wp:posOffset>
                </wp:positionH>
                <wp:positionV relativeFrom="page">
                  <wp:posOffset>9298305</wp:posOffset>
                </wp:positionV>
                <wp:extent cx="1337945" cy="419100"/>
                <wp:effectExtent l="0" t="0" r="0" b="12700"/>
                <wp:wrapThrough wrapText="bothSides">
                  <wp:wrapPolygon edited="0">
                    <wp:start x="410" y="0"/>
                    <wp:lineTo x="410" y="20945"/>
                    <wp:lineTo x="20913" y="20945"/>
                    <wp:lineTo x="20913" y="0"/>
                    <wp:lineTo x="410" y="0"/>
                  </wp:wrapPolygon>
                </wp:wrapThrough>
                <wp:docPr id="328" name="Text Box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7945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686196" w14:textId="7D84056B" w:rsidR="00CB75E8" w:rsidRPr="00862A93" w:rsidRDefault="00CB75E8" w:rsidP="00D131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Planter</w:t>
                            </w:r>
                            <w:r w:rsidR="00B17C1D">
                              <w:rPr>
                                <w:sz w:val="20"/>
                                <w:szCs w:val="20"/>
                              </w:rPr>
                              <w:t xml:space="preserve"> from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£</w:t>
                            </w:r>
                            <w:r w:rsidR="00050095">
                              <w:rPr>
                                <w:sz w:val="20"/>
                                <w:szCs w:val="20"/>
                              </w:rPr>
                              <w:t>9</w:t>
                            </w:r>
                            <w:r w:rsidR="002F7497"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1B6614" id="Text Box 328" o:spid="_x0000_s1052" type="#_x0000_t202" style="position:absolute;margin-left:380.1pt;margin-top:732.15pt;width:105.35pt;height:33pt;z-index:251837551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" filled="f" stroked="f">
                <v:textbox>
                  <w:txbxContent>
                    <w:p w14:paraId="6A686196" w14:textId="7D84056B" w:rsidR="00CB75E8" w:rsidRPr="00862A93" w:rsidRDefault="00CB75E8" w:rsidP="00D131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Planter</w:t>
                      </w:r>
                      <w:r w:rsidR="00B17C1D">
                        <w:rPr>
                          <w:sz w:val="20"/>
                          <w:szCs w:val="20"/>
                        </w:rPr>
                        <w:t xml:space="preserve"> from</w:t>
                      </w:r>
                      <w:r>
                        <w:rPr>
                          <w:sz w:val="20"/>
                          <w:szCs w:val="20"/>
                        </w:rPr>
                        <w:t xml:space="preserve"> £</w:t>
                      </w:r>
                      <w:r w:rsidR="00050095">
                        <w:rPr>
                          <w:sz w:val="20"/>
                          <w:szCs w:val="20"/>
                        </w:rPr>
                        <w:t>9</w:t>
                      </w:r>
                      <w:r w:rsidR="002F7497">
                        <w:rPr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38575" behindDoc="0" locked="0" layoutInCell="1" allowOverlap="1" wp14:anchorId="3E1F47E8" wp14:editId="51926FB6">
                <wp:simplePos x="0" y="0"/>
                <wp:positionH relativeFrom="page">
                  <wp:posOffset>6076950</wp:posOffset>
                </wp:positionH>
                <wp:positionV relativeFrom="page">
                  <wp:posOffset>9311640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329" name="Text Box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749DFF" w14:textId="7FD5847A" w:rsidR="00CB75E8" w:rsidRPr="00E62E70" w:rsidRDefault="00CB75E8" w:rsidP="00D131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Urn </w:t>
                            </w:r>
                            <w:r w:rsidR="00B17C1D">
                              <w:rPr>
                                <w:sz w:val="20"/>
                                <w:szCs w:val="20"/>
                              </w:rPr>
                              <w:t xml:space="preserve">from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£</w:t>
                            </w:r>
                            <w:r w:rsidR="00524816">
                              <w:rPr>
                                <w:sz w:val="20"/>
                                <w:szCs w:val="20"/>
                              </w:rPr>
                              <w:t>9</w:t>
                            </w:r>
                            <w:r w:rsidR="00050095"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1F47E8" id="Text Box 329" o:spid="_x0000_s1053" type="#_x0000_t202" style="position:absolute;margin-left:478.5pt;margin-top:733.2pt;width:96.8pt;height:33pt;z-index:25183857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" filled="f" stroked="f">
                <v:textbox>
                  <w:txbxContent>
                    <w:p w14:paraId="41749DFF" w14:textId="7FD5847A" w:rsidR="00CB75E8" w:rsidRPr="00E62E70" w:rsidRDefault="00CB75E8" w:rsidP="00D131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Urn </w:t>
                      </w:r>
                      <w:r w:rsidR="00B17C1D">
                        <w:rPr>
                          <w:sz w:val="20"/>
                          <w:szCs w:val="20"/>
                        </w:rPr>
                        <w:t xml:space="preserve">from </w:t>
                      </w:r>
                      <w:r>
                        <w:rPr>
                          <w:sz w:val="20"/>
                          <w:szCs w:val="20"/>
                        </w:rPr>
                        <w:t>£</w:t>
                      </w:r>
                      <w:r w:rsidR="00524816">
                        <w:rPr>
                          <w:sz w:val="20"/>
                          <w:szCs w:val="20"/>
                        </w:rPr>
                        <w:t>9</w:t>
                      </w:r>
                      <w:r w:rsidR="00050095">
                        <w:rPr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39599" behindDoc="0" locked="0" layoutInCell="1" allowOverlap="1" wp14:anchorId="6452B5DA" wp14:editId="3CD1A422">
                <wp:simplePos x="0" y="0"/>
                <wp:positionH relativeFrom="page">
                  <wp:posOffset>363855</wp:posOffset>
                </wp:positionH>
                <wp:positionV relativeFrom="page">
                  <wp:posOffset>8049260</wp:posOffset>
                </wp:positionV>
                <wp:extent cx="784860" cy="1261745"/>
                <wp:effectExtent l="0" t="0" r="0" b="8255"/>
                <wp:wrapThrough wrapText="bothSides">
                  <wp:wrapPolygon edited="0">
                    <wp:start x="20901" y="21600"/>
                    <wp:lineTo x="20901" y="294"/>
                    <wp:lineTo x="1328" y="294"/>
                    <wp:lineTo x="1328" y="21600"/>
                    <wp:lineTo x="20901" y="21600"/>
                  </wp:wrapPolygon>
                </wp:wrapThrough>
                <wp:docPr id="330" name="Text Box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784860" cy="1261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DE05B2" w14:textId="2CB67156" w:rsidR="00CB75E8" w:rsidRPr="00D90BDD" w:rsidRDefault="00CB75E8" w:rsidP="00D1317F">
                            <w:pPr>
                              <w:jc w:val="center"/>
                              <w:rPr>
                                <w:color w:val="629DD1" w:themeColor="accent1"/>
                              </w:rPr>
                            </w:pPr>
                            <w:r>
                              <w:rPr>
                                <w:color w:val="629DD1" w:themeColor="accent1"/>
                              </w:rPr>
                              <w:t>Ceremony and Reception Arrangements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52B5DA" id="Text Box 330" o:spid="_x0000_s1054" type="#_x0000_t202" style="position:absolute;margin-left:28.65pt;margin-top:633.8pt;width:61.8pt;height:99.35pt;rotation:180;z-index:251839599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" filled="f" stroked="f">
                <v:textbox style="layout-flow:vertical-ideographic">
                  <w:txbxContent>
                    <w:p w14:paraId="31DE05B2" w14:textId="2CB67156" w:rsidR="00CB75E8" w:rsidRPr="00D90BDD" w:rsidRDefault="00CB75E8" w:rsidP="00D1317F">
                      <w:pPr>
                        <w:jc w:val="center"/>
                        <w:rPr>
                          <w:color w:val="629DD1" w:themeColor="accent1"/>
                        </w:rPr>
                      </w:pPr>
                      <w:r>
                        <w:rPr>
                          <w:color w:val="629DD1" w:themeColor="accent1"/>
                        </w:rPr>
                        <w:t>Ceremony and Reception Arrangements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907183" behindDoc="0" locked="0" layoutInCell="1" allowOverlap="1" wp14:anchorId="20AC4359" wp14:editId="3D99EB5E">
                <wp:simplePos x="0" y="0"/>
                <wp:positionH relativeFrom="page">
                  <wp:posOffset>454660</wp:posOffset>
                </wp:positionH>
                <wp:positionV relativeFrom="page">
                  <wp:posOffset>7912100</wp:posOffset>
                </wp:positionV>
                <wp:extent cx="6898005" cy="12700"/>
                <wp:effectExtent l="50800" t="25400" r="61595" b="88900"/>
                <wp:wrapNone/>
                <wp:docPr id="402" name="Straight Connector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98005" cy="127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661F00" id="Straight Connector 402" o:spid="_x0000_s1026" style="position:absolute;z-index:25190718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35.8pt,623pt" to="578.95pt,62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" strokecolor="#629dd1 [3204]" strokeweight="2pt">
                <v:shadow on="t" color="black" opacity="24903f" origin=",.5" offset="0,.55556mm"/>
                <w10:wrap anchorx="page" anchory="page"/>
              </v:lin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20143" behindDoc="0" locked="0" layoutInCell="1" allowOverlap="1" wp14:anchorId="201CC2B1" wp14:editId="0387C3AE">
                <wp:simplePos x="0" y="0"/>
                <wp:positionH relativeFrom="page">
                  <wp:posOffset>939165</wp:posOffset>
                </wp:positionH>
                <wp:positionV relativeFrom="page">
                  <wp:posOffset>7679055</wp:posOffset>
                </wp:positionV>
                <wp:extent cx="1473200" cy="419100"/>
                <wp:effectExtent l="0" t="0" r="0" b="12700"/>
                <wp:wrapThrough wrapText="bothSides">
                  <wp:wrapPolygon edited="0">
                    <wp:start x="372" y="0"/>
                    <wp:lineTo x="372" y="20945"/>
                    <wp:lineTo x="20855" y="20945"/>
                    <wp:lineTo x="20855" y="0"/>
                    <wp:lineTo x="372" y="0"/>
                  </wp:wrapPolygon>
                </wp:wrapThrough>
                <wp:docPr id="314" name="Text Box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32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776713" w14:textId="001802C9" w:rsidR="00CB75E8" w:rsidRPr="00E62E70" w:rsidRDefault="00CB75E8" w:rsidP="00D131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Groom £1</w:t>
                            </w:r>
                            <w:r w:rsidR="00050095">
                              <w:rPr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1CC2B1" id="Text Box 314" o:spid="_x0000_s1055" type="#_x0000_t202" style="position:absolute;margin-left:73.95pt;margin-top:604.65pt;width:116pt;height:33pt;z-index:251820143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" filled="f" stroked="f">
                <v:textbox>
                  <w:txbxContent>
                    <w:p w14:paraId="64776713" w14:textId="001802C9" w:rsidR="00CB75E8" w:rsidRPr="00E62E70" w:rsidRDefault="00CB75E8" w:rsidP="00D131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Groom £1</w:t>
                      </w:r>
                      <w:r w:rsidR="00050095">
                        <w:rPr>
                          <w:sz w:val="20"/>
                          <w:szCs w:val="20"/>
                        </w:rPr>
                        <w:t>4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21167" behindDoc="0" locked="0" layoutInCell="1" allowOverlap="1" wp14:anchorId="7B0D86B2" wp14:editId="3FDC5A7A">
                <wp:simplePos x="0" y="0"/>
                <wp:positionH relativeFrom="page">
                  <wp:posOffset>2374265</wp:posOffset>
                </wp:positionH>
                <wp:positionV relativeFrom="page">
                  <wp:posOffset>7679055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315" name="Text Box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BA2216" w14:textId="21895AA7" w:rsidR="00CB75E8" w:rsidRPr="00862A93" w:rsidRDefault="00CB75E8" w:rsidP="00D131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Best Man £</w:t>
                            </w:r>
                            <w:r w:rsidR="00BE2B92"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  <w:r w:rsidR="00050095"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0D86B2" id="Text Box 315" o:spid="_x0000_s1056" type="#_x0000_t202" style="position:absolute;margin-left:186.95pt;margin-top:604.65pt;width:96.8pt;height:33pt;z-index:25182116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" filled="f" stroked="f">
                <v:textbox>
                  <w:txbxContent>
                    <w:p w14:paraId="53BA2216" w14:textId="21895AA7" w:rsidR="00CB75E8" w:rsidRPr="00862A93" w:rsidRDefault="00CB75E8" w:rsidP="00D131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Best Man £</w:t>
                      </w:r>
                      <w:r w:rsidR="00BE2B92">
                        <w:rPr>
                          <w:sz w:val="20"/>
                          <w:szCs w:val="20"/>
                        </w:rPr>
                        <w:t>1</w:t>
                      </w:r>
                      <w:r w:rsidR="00050095">
                        <w:rPr>
                          <w:sz w:val="20"/>
                          <w:szCs w:val="20"/>
                        </w:rPr>
                        <w:t>2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22191" behindDoc="0" locked="0" layoutInCell="1" allowOverlap="1" wp14:anchorId="6C788D53" wp14:editId="5994BC70">
                <wp:simplePos x="0" y="0"/>
                <wp:positionH relativeFrom="page">
                  <wp:posOffset>3627120</wp:posOffset>
                </wp:positionH>
                <wp:positionV relativeFrom="page">
                  <wp:posOffset>7679055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316" name="Text Box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BA8C32" w14:textId="1C998163" w:rsidR="00CB75E8" w:rsidRPr="00E62E70" w:rsidRDefault="00CB75E8" w:rsidP="00D131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Ushers £</w:t>
                            </w:r>
                            <w:r w:rsidR="00BE2B92">
                              <w:rPr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88D53" id="Text Box 316" o:spid="_x0000_s1057" type="#_x0000_t202" style="position:absolute;margin-left:285.6pt;margin-top:604.65pt;width:96.8pt;height:33pt;z-index:25182219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" filled="f" stroked="f">
                <v:textbox>
                  <w:txbxContent>
                    <w:p w14:paraId="26BA8C32" w14:textId="1C998163" w:rsidR="00CB75E8" w:rsidRPr="00E62E70" w:rsidRDefault="00CB75E8" w:rsidP="00D131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Ushers £</w:t>
                      </w:r>
                      <w:r w:rsidR="00BE2B92">
                        <w:rPr>
                          <w:sz w:val="20"/>
                          <w:szCs w:val="20"/>
                        </w:rPr>
                        <w:t>10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25263" behindDoc="0" locked="0" layoutInCell="1" allowOverlap="1" wp14:anchorId="2512CF95" wp14:editId="29877E0A">
                <wp:simplePos x="0" y="0"/>
                <wp:positionH relativeFrom="page">
                  <wp:posOffset>4827905</wp:posOffset>
                </wp:positionH>
                <wp:positionV relativeFrom="page">
                  <wp:posOffset>7665720</wp:posOffset>
                </wp:positionV>
                <wp:extent cx="1337945" cy="419100"/>
                <wp:effectExtent l="0" t="0" r="0" b="12700"/>
                <wp:wrapThrough wrapText="bothSides">
                  <wp:wrapPolygon edited="0">
                    <wp:start x="410" y="0"/>
                    <wp:lineTo x="410" y="20945"/>
                    <wp:lineTo x="20913" y="20945"/>
                    <wp:lineTo x="20913" y="0"/>
                    <wp:lineTo x="410" y="0"/>
                  </wp:wrapPolygon>
                </wp:wrapThrough>
                <wp:docPr id="317" name="Text Box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7945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A12AB6" w14:textId="7830251F" w:rsidR="00CB75E8" w:rsidRPr="00862A93" w:rsidRDefault="00CB75E8" w:rsidP="00D131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Pageboy £</w:t>
                            </w:r>
                            <w:r w:rsidR="00050095">
                              <w:rPr>
                                <w:sz w:val="20"/>
                                <w:szCs w:val="20"/>
                              </w:rPr>
                              <w:t>9</w:t>
                            </w:r>
                            <w:r w:rsidR="00524816">
                              <w:rPr>
                                <w:sz w:val="20"/>
                                <w:szCs w:val="20"/>
                              </w:rPr>
                              <w:t>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12CF95" id="Text Box 317" o:spid="_x0000_s1058" type="#_x0000_t202" style="position:absolute;margin-left:380.15pt;margin-top:603.6pt;width:105.35pt;height:33pt;z-index:251825263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" filled="f" stroked="f">
                <v:textbox>
                  <w:txbxContent>
                    <w:p w14:paraId="5DA12AB6" w14:textId="7830251F" w:rsidR="00CB75E8" w:rsidRPr="00862A93" w:rsidRDefault="00CB75E8" w:rsidP="00D131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Pageboy £</w:t>
                      </w:r>
                      <w:r w:rsidR="00050095">
                        <w:rPr>
                          <w:sz w:val="20"/>
                          <w:szCs w:val="20"/>
                        </w:rPr>
                        <w:t>9</w:t>
                      </w:r>
                      <w:r w:rsidR="00524816">
                        <w:rPr>
                          <w:sz w:val="20"/>
                          <w:szCs w:val="20"/>
                        </w:rPr>
                        <w:t>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26287" behindDoc="0" locked="0" layoutInCell="1" allowOverlap="1" wp14:anchorId="1B1A2B7D" wp14:editId="288FA3B1">
                <wp:simplePos x="0" y="0"/>
                <wp:positionH relativeFrom="page">
                  <wp:posOffset>6077585</wp:posOffset>
                </wp:positionH>
                <wp:positionV relativeFrom="page">
                  <wp:posOffset>7679055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318" name="Text Box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F06C13" w14:textId="7DB82C0A" w:rsidR="00CB75E8" w:rsidRPr="00E62E70" w:rsidRDefault="00CB75E8" w:rsidP="00D1317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Dads £</w:t>
                            </w:r>
                            <w:r w:rsidR="00BE2B92">
                              <w:rPr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1A2B7D" id="Text Box 318" o:spid="_x0000_s1059" type="#_x0000_t202" style="position:absolute;margin-left:478.55pt;margin-top:604.65pt;width:96.8pt;height:33pt;z-index:25182628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" filled="f" stroked="f">
                <v:textbox>
                  <w:txbxContent>
                    <w:p w14:paraId="0AF06C13" w14:textId="7DB82C0A" w:rsidR="00CB75E8" w:rsidRPr="00E62E70" w:rsidRDefault="00CB75E8" w:rsidP="00D1317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Dads £</w:t>
                      </w:r>
                      <w:r w:rsidR="00BE2B92">
                        <w:rPr>
                          <w:sz w:val="20"/>
                          <w:szCs w:val="20"/>
                        </w:rPr>
                        <w:t>10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27311" behindDoc="0" locked="0" layoutInCell="1" allowOverlap="1" wp14:anchorId="51D3459F" wp14:editId="20D60DD3">
                <wp:simplePos x="0" y="0"/>
                <wp:positionH relativeFrom="page">
                  <wp:posOffset>364490</wp:posOffset>
                </wp:positionH>
                <wp:positionV relativeFrom="page">
                  <wp:posOffset>6416675</wp:posOffset>
                </wp:positionV>
                <wp:extent cx="784860" cy="1261745"/>
                <wp:effectExtent l="0" t="0" r="0" b="8255"/>
                <wp:wrapThrough wrapText="bothSides">
                  <wp:wrapPolygon edited="0">
                    <wp:start x="20901" y="21600"/>
                    <wp:lineTo x="20901" y="294"/>
                    <wp:lineTo x="1328" y="294"/>
                    <wp:lineTo x="1328" y="21600"/>
                    <wp:lineTo x="20901" y="21600"/>
                  </wp:wrapPolygon>
                </wp:wrapThrough>
                <wp:docPr id="319" name="Text Box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784860" cy="1261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6ED438" w14:textId="483A5898" w:rsidR="00CB75E8" w:rsidRPr="00D90BDD" w:rsidRDefault="00CB75E8" w:rsidP="00D1317F">
                            <w:pPr>
                              <w:jc w:val="center"/>
                              <w:rPr>
                                <w:color w:val="629DD1" w:themeColor="accent1"/>
                              </w:rPr>
                            </w:pPr>
                            <w:r>
                              <w:rPr>
                                <w:color w:val="629DD1" w:themeColor="accent1"/>
                              </w:rPr>
                              <w:t>Buttonholes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D3459F" id="Text Box 319" o:spid="_x0000_s1060" type="#_x0000_t202" style="position:absolute;margin-left:28.7pt;margin-top:505.25pt;width:61.8pt;height:99.35pt;rotation:180;z-index:251827311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" filled="f" stroked="f">
                <v:textbox style="layout-flow:vertical-ideographic">
                  <w:txbxContent>
                    <w:p w14:paraId="446ED438" w14:textId="483A5898" w:rsidR="00CB75E8" w:rsidRPr="00D90BDD" w:rsidRDefault="00CB75E8" w:rsidP="00D1317F">
                      <w:pPr>
                        <w:jc w:val="center"/>
                        <w:rPr>
                          <w:color w:val="629DD1" w:themeColor="accent1"/>
                        </w:rPr>
                      </w:pPr>
                      <w:r>
                        <w:rPr>
                          <w:color w:val="629DD1" w:themeColor="accent1"/>
                        </w:rPr>
                        <w:t>Buttonholes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08879" behindDoc="0" locked="0" layoutInCell="1" allowOverlap="1" wp14:anchorId="0424AD6A" wp14:editId="557DB7F9">
                <wp:simplePos x="0" y="0"/>
                <wp:positionH relativeFrom="page">
                  <wp:posOffset>2374900</wp:posOffset>
                </wp:positionH>
                <wp:positionV relativeFrom="page">
                  <wp:posOffset>5911215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304" name="Text Box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F1ACA9" w14:textId="2782BDAE" w:rsidR="00CB75E8" w:rsidRPr="00862A93" w:rsidRDefault="00CB75E8" w:rsidP="00C505C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Flower Girl Heart £</w:t>
                            </w:r>
                            <w:r w:rsidR="00524816">
                              <w:rPr>
                                <w:sz w:val="20"/>
                                <w:szCs w:val="20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24AD6A" id="Text Box 304" o:spid="_x0000_s1061" type="#_x0000_t202" style="position:absolute;margin-left:187pt;margin-top:465.45pt;width:96.8pt;height:33pt;z-index:25180887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" filled="f" stroked="f">
                <v:textbox>
                  <w:txbxContent>
                    <w:p w14:paraId="6AF1ACA9" w14:textId="2782BDAE" w:rsidR="00CB75E8" w:rsidRPr="00862A93" w:rsidRDefault="00CB75E8" w:rsidP="00C505C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Flower Girl Heart £</w:t>
                      </w:r>
                      <w:r w:rsidR="00524816">
                        <w:rPr>
                          <w:sz w:val="20"/>
                          <w:szCs w:val="20"/>
                        </w:rPr>
                        <w:t>30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09903" behindDoc="0" locked="0" layoutInCell="1" allowOverlap="1" wp14:anchorId="1B2060BF" wp14:editId="5307B568">
                <wp:simplePos x="0" y="0"/>
                <wp:positionH relativeFrom="page">
                  <wp:posOffset>3627755</wp:posOffset>
                </wp:positionH>
                <wp:positionV relativeFrom="page">
                  <wp:posOffset>5911215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305" name="Text Box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79CB7A" w14:textId="4C84EE6C" w:rsidR="00CB75E8" w:rsidRPr="00E62E70" w:rsidRDefault="00CB75E8" w:rsidP="00C505C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Flower Girl Basket £</w:t>
                            </w:r>
                            <w:r w:rsidR="005457E1"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  <w:r w:rsidR="00524816"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2060BF" id="Text Box 305" o:spid="_x0000_s1062" type="#_x0000_t202" style="position:absolute;margin-left:285.65pt;margin-top:465.45pt;width:96.8pt;height:33pt;z-index:25180990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" filled="f" stroked="f">
                <v:textbox>
                  <w:txbxContent>
                    <w:p w14:paraId="5479CB7A" w14:textId="4C84EE6C" w:rsidR="00CB75E8" w:rsidRPr="00E62E70" w:rsidRDefault="00CB75E8" w:rsidP="00C505C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Flower Girl Basket £</w:t>
                      </w:r>
                      <w:r w:rsidR="005457E1">
                        <w:rPr>
                          <w:sz w:val="20"/>
                          <w:szCs w:val="20"/>
                        </w:rPr>
                        <w:t>2</w:t>
                      </w:r>
                      <w:r w:rsidR="00524816">
                        <w:rPr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12975" behindDoc="0" locked="0" layoutInCell="1" allowOverlap="1" wp14:anchorId="318FC2DA" wp14:editId="67E12711">
                <wp:simplePos x="0" y="0"/>
                <wp:positionH relativeFrom="page">
                  <wp:posOffset>4828540</wp:posOffset>
                </wp:positionH>
                <wp:positionV relativeFrom="page">
                  <wp:posOffset>5897880</wp:posOffset>
                </wp:positionV>
                <wp:extent cx="1337945" cy="419100"/>
                <wp:effectExtent l="0" t="0" r="0" b="12700"/>
                <wp:wrapThrough wrapText="bothSides">
                  <wp:wrapPolygon edited="0">
                    <wp:start x="410" y="0"/>
                    <wp:lineTo x="410" y="20945"/>
                    <wp:lineTo x="20913" y="20945"/>
                    <wp:lineTo x="20913" y="0"/>
                    <wp:lineTo x="410" y="0"/>
                  </wp:wrapPolygon>
                </wp:wrapThrough>
                <wp:docPr id="306" name="Text Box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7945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7FD95D" w14:textId="7710FFE3" w:rsidR="00CB75E8" w:rsidRPr="00862A93" w:rsidRDefault="00CB75E8" w:rsidP="00C505C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Mums Wrist Corsage £1</w:t>
                            </w:r>
                            <w:r w:rsidR="00050095">
                              <w:rPr>
                                <w:sz w:val="20"/>
                                <w:szCs w:val="20"/>
                              </w:rPr>
                              <w:t>7.50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8FC2DA" id="Text Box 306" o:spid="_x0000_s1063" type="#_x0000_t202" style="position:absolute;margin-left:380.2pt;margin-top:464.4pt;width:105.35pt;height:33pt;z-index:251812975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" filled="f" stroked="f">
                <v:textbox>
                  <w:txbxContent>
                    <w:p w14:paraId="5F7FD95D" w14:textId="7710FFE3" w:rsidR="00CB75E8" w:rsidRPr="00862A93" w:rsidRDefault="00CB75E8" w:rsidP="00C505C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Mums Wrist Corsage £1</w:t>
                      </w:r>
                      <w:r w:rsidR="00050095">
                        <w:rPr>
                          <w:sz w:val="20"/>
                          <w:szCs w:val="20"/>
                        </w:rPr>
                        <w:t>7.50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905135" behindDoc="0" locked="0" layoutInCell="1" allowOverlap="1" wp14:anchorId="026AE4B9" wp14:editId="7C2D3AED">
                <wp:simplePos x="0" y="0"/>
                <wp:positionH relativeFrom="page">
                  <wp:posOffset>454660</wp:posOffset>
                </wp:positionH>
                <wp:positionV relativeFrom="page">
                  <wp:posOffset>6299200</wp:posOffset>
                </wp:positionV>
                <wp:extent cx="6898005" cy="12700"/>
                <wp:effectExtent l="50800" t="25400" r="61595" b="88900"/>
                <wp:wrapNone/>
                <wp:docPr id="401" name="Straight Connector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98005" cy="127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FC43AF" id="Straight Connector 401" o:spid="_x0000_s1026" style="position:absolute;z-index:2519051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35.8pt,496pt" to="578.95pt,49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" strokecolor="#629dd1 [3204]" strokeweight="2pt">
                <v:shadow on="t" color="black" opacity="24903f" origin=",.5" offset="0,.55556mm"/>
                <w10:wrap anchorx="page" anchory="page"/>
              </v:lin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815023" behindDoc="0" locked="0" layoutInCell="1" allowOverlap="1" wp14:anchorId="575EAC58" wp14:editId="7043A54D">
                <wp:simplePos x="0" y="0"/>
                <wp:positionH relativeFrom="page">
                  <wp:posOffset>365125</wp:posOffset>
                </wp:positionH>
                <wp:positionV relativeFrom="page">
                  <wp:posOffset>4725035</wp:posOffset>
                </wp:positionV>
                <wp:extent cx="784860" cy="1450340"/>
                <wp:effectExtent l="0" t="0" r="0" b="0"/>
                <wp:wrapThrough wrapText="bothSides">
                  <wp:wrapPolygon edited="0">
                    <wp:start x="20901" y="21600"/>
                    <wp:lineTo x="20901" y="416"/>
                    <wp:lineTo x="1328" y="416"/>
                    <wp:lineTo x="1328" y="21600"/>
                    <wp:lineTo x="20901" y="21600"/>
                  </wp:wrapPolygon>
                </wp:wrapThrough>
                <wp:docPr id="308" name="Text Box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784860" cy="145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739670" w14:textId="4630CF1F" w:rsidR="00CB75E8" w:rsidRPr="00D90BDD" w:rsidRDefault="00CB75E8" w:rsidP="00C505C1">
                            <w:pPr>
                              <w:jc w:val="center"/>
                              <w:rPr>
                                <w:color w:val="629DD1" w:themeColor="accent1"/>
                              </w:rPr>
                            </w:pPr>
                            <w:r>
                              <w:rPr>
                                <w:color w:val="629DD1" w:themeColor="accent1"/>
                              </w:rPr>
                              <w:t>Flower Girls and Mums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EAC58" id="Text Box 308" o:spid="_x0000_s1064" type="#_x0000_t202" style="position:absolute;margin-left:28.75pt;margin-top:372.05pt;width:61.8pt;height:114.2pt;rotation:180;z-index:2518150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" filled="f" stroked="f">
                <v:textbox style="layout-flow:vertical-ideographic">
                  <w:txbxContent>
                    <w:p w14:paraId="38739670" w14:textId="4630CF1F" w:rsidR="00CB75E8" w:rsidRPr="00D90BDD" w:rsidRDefault="00CB75E8" w:rsidP="00C505C1">
                      <w:pPr>
                        <w:jc w:val="center"/>
                        <w:rPr>
                          <w:color w:val="629DD1" w:themeColor="accent1"/>
                        </w:rPr>
                      </w:pPr>
                      <w:r>
                        <w:rPr>
                          <w:color w:val="629DD1" w:themeColor="accent1"/>
                        </w:rPr>
                        <w:t>Flower Girls and Mums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903087" behindDoc="0" locked="0" layoutInCell="1" allowOverlap="1" wp14:anchorId="0EF6C623" wp14:editId="12E538F0">
                <wp:simplePos x="0" y="0"/>
                <wp:positionH relativeFrom="page">
                  <wp:posOffset>454660</wp:posOffset>
                </wp:positionH>
                <wp:positionV relativeFrom="page">
                  <wp:posOffset>4660900</wp:posOffset>
                </wp:positionV>
                <wp:extent cx="6898005" cy="12700"/>
                <wp:effectExtent l="50800" t="25400" r="61595" b="88900"/>
                <wp:wrapNone/>
                <wp:docPr id="400" name="Straight Connector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98005" cy="127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9C985C7" id="Straight Connector 400" o:spid="_x0000_s1026" style="position:absolute;z-index:25190308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" from="35.8pt,367pt" to="578.95pt,36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" strokecolor="#629dd1 [3204]" strokeweight="2pt">
                <v:shadow on="t" color="black" opacity="24903f" origin=",.5" offset="0,.55556mm"/>
                <w10:wrap anchorx="page" anchory="page"/>
              </v:line>
            </w:pict>
          </mc:Fallback>
        </mc:AlternateContent>
      </w:r>
      <w:r w:rsidR="00E1510D">
        <w:rPr>
          <w:noProof/>
        </w:rPr>
        <mc:AlternateContent>
          <mc:Choice Requires="wps">
            <w:drawing>
              <wp:anchor distT="0" distB="0" distL="114300" distR="114300" simplePos="0" relativeHeight="251901039" behindDoc="0" locked="0" layoutInCell="1" allowOverlap="1" wp14:anchorId="67EDE62B" wp14:editId="592309B6">
                <wp:simplePos x="0" y="0"/>
                <wp:positionH relativeFrom="page">
                  <wp:posOffset>454660</wp:posOffset>
                </wp:positionH>
                <wp:positionV relativeFrom="page">
                  <wp:posOffset>2997200</wp:posOffset>
                </wp:positionV>
                <wp:extent cx="6898005" cy="12700"/>
                <wp:effectExtent l="50800" t="25400" r="61595" b="88900"/>
                <wp:wrapNone/>
                <wp:docPr id="399" name="Straight Connector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98005" cy="127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47DBEF5" id="Straight Connector 399" o:spid="_x0000_s1026" style="position:absolute;z-index:251901039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" from="35.8pt,236pt" to="578.95pt,23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" strokecolor="#629dd1 [3204]" strokeweight="2pt">
                <v:shadow on="t" color="black" opacity="24903f" origin=",.5" offset="0,.55556mm"/>
                <w10:wrap anchorx="page" anchory="page"/>
              </v:line>
            </w:pict>
          </mc:Fallback>
        </mc:AlternateContent>
      </w:r>
      <w:r w:rsidR="00E1510D">
        <w:rPr>
          <w:noProof/>
        </w:rPr>
        <w:drawing>
          <wp:anchor distT="0" distB="0" distL="118745" distR="118745" simplePos="0" relativeHeight="251794543" behindDoc="0" locked="0" layoutInCell="1" allowOverlap="1" wp14:anchorId="29F58D99" wp14:editId="30387A20">
            <wp:simplePos x="0" y="0"/>
            <wp:positionH relativeFrom="page">
              <wp:posOffset>3836035</wp:posOffset>
            </wp:positionH>
            <wp:positionV relativeFrom="page">
              <wp:posOffset>3147695</wp:posOffset>
            </wp:positionV>
            <wp:extent cx="982980" cy="1248410"/>
            <wp:effectExtent l="0" t="0" r="7620" b="0"/>
            <wp:wrapTight wrapText="bothSides">
              <wp:wrapPolygon edited="0">
                <wp:start x="0" y="0"/>
                <wp:lineTo x="0" y="21095"/>
                <wp:lineTo x="21209" y="21095"/>
                <wp:lineTo x="21209" y="0"/>
                <wp:lineTo x="0" y="0"/>
              </wp:wrapPolygon>
            </wp:wrapTight>
            <wp:docPr id="30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6E8">
        <w:rPr>
          <w:noProof/>
        </w:rPr>
        <w:drawing>
          <wp:anchor distT="0" distB="0" distL="118745" distR="118745" simplePos="0" relativeHeight="251793519" behindDoc="0" locked="0" layoutInCell="1" allowOverlap="1" wp14:anchorId="4D9CA227" wp14:editId="01B1E81C">
            <wp:simplePos x="0" y="0"/>
            <wp:positionH relativeFrom="page">
              <wp:posOffset>2374265</wp:posOffset>
            </wp:positionH>
            <wp:positionV relativeFrom="page">
              <wp:posOffset>3166110</wp:posOffset>
            </wp:positionV>
            <wp:extent cx="1252855" cy="1066165"/>
            <wp:effectExtent l="0" t="0" r="0" b="635"/>
            <wp:wrapTight wrapText="bothSides">
              <wp:wrapPolygon edited="0">
                <wp:start x="0" y="0"/>
                <wp:lineTo x="0" y="21098"/>
                <wp:lineTo x="21020" y="21098"/>
                <wp:lineTo x="21020" y="0"/>
                <wp:lineTo x="0" y="0"/>
              </wp:wrapPolygon>
            </wp:wrapTight>
            <wp:docPr id="299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55" cy="1066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6E8">
        <w:rPr>
          <w:noProof/>
        </w:rPr>
        <w:drawing>
          <wp:anchor distT="0" distB="0" distL="118745" distR="118745" simplePos="0" relativeHeight="251792495" behindDoc="0" locked="0" layoutInCell="1" allowOverlap="1" wp14:anchorId="1E2BDDDF" wp14:editId="21221C6B">
            <wp:simplePos x="0" y="0"/>
            <wp:positionH relativeFrom="page">
              <wp:posOffset>1210945</wp:posOffset>
            </wp:positionH>
            <wp:positionV relativeFrom="page">
              <wp:posOffset>3147695</wp:posOffset>
            </wp:positionV>
            <wp:extent cx="959485" cy="1249045"/>
            <wp:effectExtent l="0" t="0" r="5715" b="0"/>
            <wp:wrapTight wrapText="bothSides">
              <wp:wrapPolygon edited="0">
                <wp:start x="0" y="0"/>
                <wp:lineTo x="0" y="21084"/>
                <wp:lineTo x="21157" y="21084"/>
                <wp:lineTo x="21157" y="0"/>
                <wp:lineTo x="0" y="0"/>
              </wp:wrapPolygon>
            </wp:wrapTight>
            <wp:docPr id="298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485" cy="124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7238">
        <w:rPr>
          <w:noProof/>
        </w:rPr>
        <mc:AlternateContent>
          <mc:Choice Requires="wps">
            <w:drawing>
              <wp:anchor distT="0" distB="0" distL="114300" distR="114300" simplePos="0" relativeHeight="251796591" behindDoc="0" locked="0" layoutInCell="1" allowOverlap="1" wp14:anchorId="2937EA98" wp14:editId="34A8E8BA">
                <wp:simplePos x="0" y="0"/>
                <wp:positionH relativeFrom="page">
                  <wp:posOffset>3013075</wp:posOffset>
                </wp:positionH>
                <wp:positionV relativeFrom="page">
                  <wp:posOffset>4409440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93" name="Text Box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15000F" w14:textId="07E6401D" w:rsidR="00CB75E8" w:rsidRPr="00862A93" w:rsidRDefault="00CB75E8" w:rsidP="00AC20D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Clip £</w:t>
                            </w:r>
                            <w:r w:rsidR="00524816">
                              <w:rPr>
                                <w:sz w:val="20"/>
                                <w:szCs w:val="20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37EA98" id="Text Box 293" o:spid="_x0000_s1065" type="#_x0000_t202" style="position:absolute;margin-left:237.25pt;margin-top:347.2pt;width:96.8pt;height:33pt;z-index:25179659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" filled="f" stroked="f">
                <v:textbox>
                  <w:txbxContent>
                    <w:p w14:paraId="0915000F" w14:textId="07E6401D" w:rsidR="00CB75E8" w:rsidRPr="00862A93" w:rsidRDefault="00CB75E8" w:rsidP="00AC20D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Clip £</w:t>
                      </w:r>
                      <w:r w:rsidR="00524816">
                        <w:rPr>
                          <w:sz w:val="20"/>
                          <w:szCs w:val="20"/>
                        </w:rPr>
                        <w:t>25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A7238">
        <w:rPr>
          <w:noProof/>
        </w:rPr>
        <mc:AlternateContent>
          <mc:Choice Requires="wps">
            <w:drawing>
              <wp:anchor distT="0" distB="0" distL="114300" distR="114300" simplePos="0" relativeHeight="251797615" behindDoc="0" locked="0" layoutInCell="1" allowOverlap="1" wp14:anchorId="7BA926F4" wp14:editId="4EF4E65C">
                <wp:simplePos x="0" y="0"/>
                <wp:positionH relativeFrom="page">
                  <wp:posOffset>5462270</wp:posOffset>
                </wp:positionH>
                <wp:positionV relativeFrom="page">
                  <wp:posOffset>4409440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94" name="Text Box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AFEDC2" w14:textId="5A0C5E0D" w:rsidR="00CB75E8" w:rsidRPr="00E62E70" w:rsidRDefault="00CB75E8" w:rsidP="00AC20D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Crown £</w:t>
                            </w:r>
                            <w:r w:rsidR="008F1CCC">
                              <w:rPr>
                                <w:sz w:val="20"/>
                                <w:szCs w:val="20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926F4" id="Text Box 294" o:spid="_x0000_s1066" type="#_x0000_t202" style="position:absolute;margin-left:430.1pt;margin-top:347.2pt;width:96.8pt;height:33pt;z-index:25179761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" filled="f" stroked="f">
                <v:textbox>
                  <w:txbxContent>
                    <w:p w14:paraId="05AFEDC2" w14:textId="5A0C5E0D" w:rsidR="00CB75E8" w:rsidRPr="00E62E70" w:rsidRDefault="00CB75E8" w:rsidP="00AC20D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Crown £</w:t>
                      </w:r>
                      <w:r w:rsidR="008F1CCC">
                        <w:rPr>
                          <w:sz w:val="20"/>
                          <w:szCs w:val="20"/>
                        </w:rPr>
                        <w:t>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C20D5">
        <w:rPr>
          <w:noProof/>
        </w:rPr>
        <mc:AlternateContent>
          <mc:Choice Requires="wps">
            <w:drawing>
              <wp:anchor distT="0" distB="0" distL="114300" distR="114300" simplePos="0" relativeHeight="251795567" behindDoc="0" locked="0" layoutInCell="1" allowOverlap="1" wp14:anchorId="30D38BB7" wp14:editId="008FF7BD">
                <wp:simplePos x="0" y="0"/>
                <wp:positionH relativeFrom="page">
                  <wp:posOffset>939800</wp:posOffset>
                </wp:positionH>
                <wp:positionV relativeFrom="page">
                  <wp:posOffset>4409440</wp:posOffset>
                </wp:positionV>
                <wp:extent cx="1473200" cy="419100"/>
                <wp:effectExtent l="0" t="0" r="0" b="12700"/>
                <wp:wrapThrough wrapText="bothSides">
                  <wp:wrapPolygon edited="0">
                    <wp:start x="372" y="0"/>
                    <wp:lineTo x="372" y="20945"/>
                    <wp:lineTo x="20855" y="20945"/>
                    <wp:lineTo x="20855" y="0"/>
                    <wp:lineTo x="372" y="0"/>
                  </wp:wrapPolygon>
                </wp:wrapThrough>
                <wp:docPr id="292" name="Text Box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32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AEB2FA" w14:textId="3C552D12" w:rsidR="00CB75E8" w:rsidRPr="00E62E70" w:rsidRDefault="00CB75E8" w:rsidP="00AC20D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Grips</w:t>
                            </w:r>
                            <w:r w:rsidRPr="00E62E70">
                              <w:rPr>
                                <w:sz w:val="20"/>
                                <w:szCs w:val="20"/>
                              </w:rPr>
                              <w:t xml:space="preserve"> £</w:t>
                            </w:r>
                            <w:r w:rsidR="008F1CCC"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  <w:r w:rsidR="00FD39BC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  <w:r w:rsidR="008F1CCC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  <w:r w:rsidR="00FD39BC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per grip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D38BB7" id="Text Box 292" o:spid="_x0000_s1067" type="#_x0000_t202" style="position:absolute;margin-left:74pt;margin-top:347.2pt;width:116pt;height:33pt;z-index:25179556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" filled="f" stroked="f">
                <v:textbox>
                  <w:txbxContent>
                    <w:p w14:paraId="40AEB2FA" w14:textId="3C552D12" w:rsidR="00CB75E8" w:rsidRPr="00E62E70" w:rsidRDefault="00CB75E8" w:rsidP="00AC20D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Grips</w:t>
                      </w:r>
                      <w:r w:rsidRPr="00E62E70">
                        <w:rPr>
                          <w:sz w:val="20"/>
                          <w:szCs w:val="20"/>
                        </w:rPr>
                        <w:t xml:space="preserve"> £</w:t>
                      </w:r>
                      <w:r w:rsidR="008F1CCC">
                        <w:rPr>
                          <w:sz w:val="20"/>
                          <w:szCs w:val="20"/>
                        </w:rPr>
                        <w:t>2</w:t>
                      </w:r>
                      <w:r w:rsidR="00FD39BC">
                        <w:rPr>
                          <w:sz w:val="20"/>
                          <w:szCs w:val="20"/>
                        </w:rPr>
                        <w:t>.</w:t>
                      </w:r>
                      <w:r w:rsidR="008F1CCC">
                        <w:rPr>
                          <w:sz w:val="20"/>
                          <w:szCs w:val="20"/>
                        </w:rPr>
                        <w:t>0</w:t>
                      </w:r>
                      <w:r w:rsidR="00FD39BC">
                        <w:rPr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sz w:val="20"/>
                          <w:szCs w:val="20"/>
                        </w:rPr>
                        <w:t xml:space="preserve"> per grip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C20D5">
        <w:rPr>
          <w:noProof/>
        </w:rPr>
        <mc:AlternateContent>
          <mc:Choice Requires="wps">
            <w:drawing>
              <wp:anchor distT="0" distB="0" distL="114300" distR="114300" simplePos="0" relativeHeight="251802735" behindDoc="0" locked="0" layoutInCell="1" allowOverlap="1" wp14:anchorId="693878F8" wp14:editId="700DA5B8">
                <wp:simplePos x="0" y="0"/>
                <wp:positionH relativeFrom="page">
                  <wp:posOffset>365125</wp:posOffset>
                </wp:positionH>
                <wp:positionV relativeFrom="page">
                  <wp:posOffset>3147060</wp:posOffset>
                </wp:positionV>
                <wp:extent cx="784860" cy="1261745"/>
                <wp:effectExtent l="0" t="0" r="0" b="8255"/>
                <wp:wrapThrough wrapText="bothSides">
                  <wp:wrapPolygon edited="0">
                    <wp:start x="20901" y="21600"/>
                    <wp:lineTo x="20901" y="294"/>
                    <wp:lineTo x="1328" y="294"/>
                    <wp:lineTo x="1328" y="21600"/>
                    <wp:lineTo x="20901" y="21600"/>
                  </wp:wrapPolygon>
                </wp:wrapThrough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784860" cy="1261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2B843D" w14:textId="2D23D3F0" w:rsidR="00CB75E8" w:rsidRPr="00D90BDD" w:rsidRDefault="00CB75E8" w:rsidP="00AC20D5">
                            <w:pPr>
                              <w:jc w:val="center"/>
                              <w:rPr>
                                <w:color w:val="629DD1" w:themeColor="accent1"/>
                              </w:rPr>
                            </w:pPr>
                            <w:r>
                              <w:rPr>
                                <w:color w:val="629DD1" w:themeColor="accent1"/>
                              </w:rPr>
                              <w:t>Bridal Party Hair Options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3878F8" id="Text Box 297" o:spid="_x0000_s1068" type="#_x0000_t202" style="position:absolute;margin-left:28.75pt;margin-top:247.8pt;width:61.8pt;height:99.35pt;rotation:180;z-index:251802735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" filled="f" stroked="f">
                <v:textbox style="layout-flow:vertical-ideographic">
                  <w:txbxContent>
                    <w:p w14:paraId="5A2B843D" w14:textId="2D23D3F0" w:rsidR="00CB75E8" w:rsidRPr="00D90BDD" w:rsidRDefault="00CB75E8" w:rsidP="00AC20D5">
                      <w:pPr>
                        <w:jc w:val="center"/>
                        <w:rPr>
                          <w:color w:val="629DD1" w:themeColor="accent1"/>
                        </w:rPr>
                      </w:pPr>
                      <w:r>
                        <w:rPr>
                          <w:color w:val="629DD1" w:themeColor="accent1"/>
                        </w:rPr>
                        <w:t>Bridal Party Hair Options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C20D5">
        <w:rPr>
          <w:noProof/>
        </w:rPr>
        <mc:AlternateContent>
          <mc:Choice Requires="wps">
            <w:drawing>
              <wp:anchor distT="0" distB="0" distL="114300" distR="114300" simplePos="0" relativeHeight="251790447" behindDoc="0" locked="0" layoutInCell="1" allowOverlap="1" wp14:anchorId="67A672E8" wp14:editId="3C1450BA">
                <wp:simplePos x="0" y="0"/>
                <wp:positionH relativeFrom="page">
                  <wp:posOffset>365125</wp:posOffset>
                </wp:positionH>
                <wp:positionV relativeFrom="page">
                  <wp:posOffset>1504950</wp:posOffset>
                </wp:positionV>
                <wp:extent cx="784860" cy="1261745"/>
                <wp:effectExtent l="0" t="0" r="0" b="8255"/>
                <wp:wrapThrough wrapText="bothSides">
                  <wp:wrapPolygon edited="0">
                    <wp:start x="20901" y="21600"/>
                    <wp:lineTo x="20901" y="294"/>
                    <wp:lineTo x="1328" y="294"/>
                    <wp:lineTo x="1328" y="21600"/>
                    <wp:lineTo x="20901" y="21600"/>
                  </wp:wrapPolygon>
                </wp:wrapThrough>
                <wp:docPr id="290" name="Text Box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784860" cy="1261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90D20E" w14:textId="161EF334" w:rsidR="00CB75E8" w:rsidRPr="00D90BDD" w:rsidRDefault="00CB75E8" w:rsidP="00D90BDD">
                            <w:pPr>
                              <w:jc w:val="center"/>
                              <w:rPr>
                                <w:color w:val="629DD1" w:themeColor="accent1"/>
                              </w:rPr>
                            </w:pPr>
                            <w:r w:rsidRPr="00D90BDD">
                              <w:rPr>
                                <w:color w:val="629DD1" w:themeColor="accent1"/>
                              </w:rPr>
                              <w:t>Bride and Bridesmaids</w:t>
                            </w:r>
                            <w:r>
                              <w:rPr>
                                <w:color w:val="629DD1" w:themeColor="accent1"/>
                              </w:rPr>
                              <w:t>’ Bouquets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A672E8" id="Text Box 290" o:spid="_x0000_s1069" type="#_x0000_t202" style="position:absolute;margin-left:28.75pt;margin-top:118.5pt;width:61.8pt;height:99.35pt;rotation:180;z-index:25179044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" filled="f" stroked="f">
                <v:textbox style="layout-flow:vertical-ideographic">
                  <w:txbxContent>
                    <w:p w14:paraId="6290D20E" w14:textId="161EF334" w:rsidR="00CB75E8" w:rsidRPr="00D90BDD" w:rsidRDefault="00CB75E8" w:rsidP="00D90BDD">
                      <w:pPr>
                        <w:jc w:val="center"/>
                        <w:rPr>
                          <w:color w:val="629DD1" w:themeColor="accent1"/>
                        </w:rPr>
                      </w:pPr>
                      <w:r w:rsidRPr="00D90BDD">
                        <w:rPr>
                          <w:color w:val="629DD1" w:themeColor="accent1"/>
                        </w:rPr>
                        <w:t>Bride and Bridesmaids</w:t>
                      </w:r>
                      <w:r>
                        <w:rPr>
                          <w:color w:val="629DD1" w:themeColor="accent1"/>
                        </w:rPr>
                        <w:t>’ Bouquets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62E70">
        <w:rPr>
          <w:noProof/>
        </w:rPr>
        <mc:AlternateContent>
          <mc:Choice Requires="wps">
            <w:drawing>
              <wp:anchor distT="0" distB="0" distL="114300" distR="114300" simplePos="0" relativeHeight="251743343" behindDoc="0" locked="0" layoutInCell="1" allowOverlap="1" wp14:anchorId="51AE8AC6" wp14:editId="45B74EDD">
                <wp:simplePos x="0" y="0"/>
                <wp:positionH relativeFrom="page">
                  <wp:posOffset>4828540</wp:posOffset>
                </wp:positionH>
                <wp:positionV relativeFrom="page">
                  <wp:posOffset>2753995</wp:posOffset>
                </wp:positionV>
                <wp:extent cx="1337945" cy="419100"/>
                <wp:effectExtent l="0" t="0" r="0" b="12700"/>
                <wp:wrapThrough wrapText="bothSides">
                  <wp:wrapPolygon edited="0">
                    <wp:start x="410" y="0"/>
                    <wp:lineTo x="410" y="20945"/>
                    <wp:lineTo x="20913" y="20945"/>
                    <wp:lineTo x="20913" y="0"/>
                    <wp:lineTo x="410" y="0"/>
                  </wp:wrapPolygon>
                </wp:wrapThrough>
                <wp:docPr id="245" name="Text Box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7945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7B957B" w14:textId="7422BB62" w:rsidR="00CB75E8" w:rsidRPr="00862A93" w:rsidRDefault="00CB75E8" w:rsidP="00530D4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Cascading </w:t>
                            </w:r>
                            <w:r w:rsidR="00937CFF">
                              <w:rPr>
                                <w:sz w:val="20"/>
                                <w:szCs w:val="20"/>
                              </w:rPr>
                              <w:t xml:space="preserve">from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£</w:t>
                            </w:r>
                            <w:r w:rsidR="009B55F9">
                              <w:rPr>
                                <w:sz w:val="20"/>
                                <w:szCs w:val="20"/>
                              </w:rPr>
                              <w:t>10</w:t>
                            </w:r>
                            <w:r w:rsidR="00524816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AE8AC6" id="Text Box 245" o:spid="_x0000_s1070" type="#_x0000_t202" style="position:absolute;margin-left:380.2pt;margin-top:216.85pt;width:105.35pt;height:33pt;z-index:251743343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" filled="f" stroked="f">
                <v:textbox>
                  <w:txbxContent>
                    <w:p w14:paraId="2B7B957B" w14:textId="7422BB62" w:rsidR="00CB75E8" w:rsidRPr="00862A93" w:rsidRDefault="00CB75E8" w:rsidP="00530D4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Cascading </w:t>
                      </w:r>
                      <w:r w:rsidR="00937CFF">
                        <w:rPr>
                          <w:sz w:val="20"/>
                          <w:szCs w:val="20"/>
                        </w:rPr>
                        <w:t xml:space="preserve">from </w:t>
                      </w:r>
                      <w:r>
                        <w:rPr>
                          <w:sz w:val="20"/>
                          <w:szCs w:val="20"/>
                        </w:rPr>
                        <w:t>£</w:t>
                      </w:r>
                      <w:r w:rsidR="009B55F9">
                        <w:rPr>
                          <w:sz w:val="20"/>
                          <w:szCs w:val="20"/>
                        </w:rPr>
                        <w:t>10</w:t>
                      </w:r>
                      <w:r w:rsidR="00524816">
                        <w:rPr>
                          <w:sz w:val="20"/>
                          <w:szCs w:val="20"/>
                        </w:rPr>
                        <w:t>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62E70">
        <w:rPr>
          <w:noProof/>
        </w:rPr>
        <w:drawing>
          <wp:anchor distT="0" distB="0" distL="118745" distR="118745" simplePos="0" relativeHeight="251741295" behindDoc="0" locked="0" layoutInCell="1" allowOverlap="1" wp14:anchorId="2F2AAFEB" wp14:editId="24596055">
            <wp:simplePos x="0" y="0"/>
            <wp:positionH relativeFrom="page">
              <wp:posOffset>5069840</wp:posOffset>
            </wp:positionH>
            <wp:positionV relativeFrom="page">
              <wp:posOffset>1505585</wp:posOffset>
            </wp:positionV>
            <wp:extent cx="883285" cy="1248410"/>
            <wp:effectExtent l="0" t="0" r="5715" b="0"/>
            <wp:wrapTight wrapText="bothSides">
              <wp:wrapPolygon edited="0">
                <wp:start x="0" y="0"/>
                <wp:lineTo x="0" y="21095"/>
                <wp:lineTo x="21119" y="21095"/>
                <wp:lineTo x="21119" y="0"/>
                <wp:lineTo x="0" y="0"/>
              </wp:wrapPolygon>
            </wp:wrapTight>
            <wp:docPr id="24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285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E70">
        <w:rPr>
          <w:noProof/>
        </w:rPr>
        <mc:AlternateContent>
          <mc:Choice Requires="wps">
            <w:drawing>
              <wp:anchor distT="0" distB="0" distL="114300" distR="114300" simplePos="0" relativeHeight="251726959" behindDoc="0" locked="0" layoutInCell="1" allowOverlap="1" wp14:anchorId="59F5498B" wp14:editId="11A37ABD">
                <wp:simplePos x="0" y="0"/>
                <wp:positionH relativeFrom="page">
                  <wp:posOffset>3627755</wp:posOffset>
                </wp:positionH>
                <wp:positionV relativeFrom="page">
                  <wp:posOffset>2767330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22" name="Text Box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E5F5EC" w14:textId="48B4C453" w:rsidR="00CB75E8" w:rsidRPr="00E62E70" w:rsidRDefault="00CB75E8" w:rsidP="00BF6E8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62E70">
                              <w:rPr>
                                <w:sz w:val="20"/>
                                <w:szCs w:val="20"/>
                              </w:rPr>
                              <w:t xml:space="preserve">Large </w:t>
                            </w:r>
                            <w:r w:rsidR="00FD39BC">
                              <w:rPr>
                                <w:sz w:val="20"/>
                                <w:szCs w:val="20"/>
                              </w:rPr>
                              <w:t xml:space="preserve">from </w:t>
                            </w:r>
                            <w:r w:rsidRPr="00E62E70">
                              <w:rPr>
                                <w:sz w:val="20"/>
                                <w:szCs w:val="20"/>
                              </w:rPr>
                              <w:t>£</w:t>
                            </w:r>
                            <w:r w:rsidR="009B55F9">
                              <w:rPr>
                                <w:sz w:val="20"/>
                                <w:szCs w:val="20"/>
                              </w:rPr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F5498B" id="Text Box 222" o:spid="_x0000_s1071" type="#_x0000_t202" style="position:absolute;margin-left:285.65pt;margin-top:217.9pt;width:96.8pt;height:33pt;z-index:25172695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" filled="f" stroked="f">
                <v:textbox>
                  <w:txbxContent>
                    <w:p w14:paraId="70E5F5EC" w14:textId="48B4C453" w:rsidR="00CB75E8" w:rsidRPr="00E62E70" w:rsidRDefault="00CB75E8" w:rsidP="00BF6E89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E62E70">
                        <w:rPr>
                          <w:sz w:val="20"/>
                          <w:szCs w:val="20"/>
                        </w:rPr>
                        <w:t xml:space="preserve">Large </w:t>
                      </w:r>
                      <w:r w:rsidR="00FD39BC">
                        <w:rPr>
                          <w:sz w:val="20"/>
                          <w:szCs w:val="20"/>
                        </w:rPr>
                        <w:t xml:space="preserve">from </w:t>
                      </w:r>
                      <w:r w:rsidRPr="00E62E70">
                        <w:rPr>
                          <w:sz w:val="20"/>
                          <w:szCs w:val="20"/>
                        </w:rPr>
                        <w:t>£</w:t>
                      </w:r>
                      <w:r w:rsidR="009B55F9">
                        <w:rPr>
                          <w:sz w:val="20"/>
                          <w:szCs w:val="20"/>
                        </w:rPr>
                        <w:t>90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62E70">
        <w:rPr>
          <w:noProof/>
        </w:rPr>
        <w:drawing>
          <wp:anchor distT="0" distB="0" distL="118745" distR="118745" simplePos="0" relativeHeight="251723887" behindDoc="0" locked="0" layoutInCell="1" allowOverlap="1" wp14:anchorId="12821EE0" wp14:editId="76D5EF5A">
            <wp:simplePos x="0" y="0"/>
            <wp:positionH relativeFrom="page">
              <wp:posOffset>3750945</wp:posOffset>
            </wp:positionH>
            <wp:positionV relativeFrom="page">
              <wp:posOffset>1505585</wp:posOffset>
            </wp:positionV>
            <wp:extent cx="1077595" cy="1248410"/>
            <wp:effectExtent l="0" t="0" r="0" b="0"/>
            <wp:wrapTight wrapText="bothSides">
              <wp:wrapPolygon edited="0">
                <wp:start x="0" y="0"/>
                <wp:lineTo x="0" y="21095"/>
                <wp:lineTo x="20874" y="21095"/>
                <wp:lineTo x="20874" y="0"/>
                <wp:lineTo x="0" y="0"/>
              </wp:wrapPolygon>
            </wp:wrapTight>
            <wp:docPr id="23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595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E70">
        <w:rPr>
          <w:noProof/>
        </w:rPr>
        <w:drawing>
          <wp:anchor distT="0" distB="0" distL="118745" distR="118745" simplePos="0" relativeHeight="251721839" behindDoc="0" locked="0" layoutInCell="1" allowOverlap="1" wp14:anchorId="0FA9A952" wp14:editId="4145686E">
            <wp:simplePos x="0" y="0"/>
            <wp:positionH relativeFrom="page">
              <wp:posOffset>1148080</wp:posOffset>
            </wp:positionH>
            <wp:positionV relativeFrom="page">
              <wp:posOffset>1505585</wp:posOffset>
            </wp:positionV>
            <wp:extent cx="1087120" cy="1249045"/>
            <wp:effectExtent l="0" t="0" r="5080" b="0"/>
            <wp:wrapTight wrapText="bothSides">
              <wp:wrapPolygon edited="0">
                <wp:start x="0" y="0"/>
                <wp:lineTo x="0" y="21084"/>
                <wp:lineTo x="21196" y="21084"/>
                <wp:lineTo x="21196" y="0"/>
                <wp:lineTo x="0" y="0"/>
              </wp:wrapPolygon>
            </wp:wrapTight>
            <wp:docPr id="24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120" cy="124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E70">
        <w:rPr>
          <w:noProof/>
        </w:rPr>
        <mc:AlternateContent>
          <mc:Choice Requires="wps">
            <w:drawing>
              <wp:anchor distT="0" distB="0" distL="114300" distR="114300" simplePos="0" relativeHeight="251724911" behindDoc="0" locked="0" layoutInCell="1" allowOverlap="1" wp14:anchorId="4040D59B" wp14:editId="1EC42824">
                <wp:simplePos x="0" y="0"/>
                <wp:positionH relativeFrom="page">
                  <wp:posOffset>1021080</wp:posOffset>
                </wp:positionH>
                <wp:positionV relativeFrom="page">
                  <wp:posOffset>2767330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DC707C" w14:textId="32841F6C" w:rsidR="00CB75E8" w:rsidRPr="00E62E70" w:rsidRDefault="00CB75E8" w:rsidP="00BF6E8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Small</w:t>
                            </w:r>
                            <w:r w:rsidRPr="00E62E70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D39BC">
                              <w:rPr>
                                <w:sz w:val="20"/>
                                <w:szCs w:val="20"/>
                              </w:rPr>
                              <w:t xml:space="preserve">from </w:t>
                            </w:r>
                            <w:r w:rsidRPr="00E62E70">
                              <w:rPr>
                                <w:sz w:val="20"/>
                                <w:szCs w:val="20"/>
                              </w:rPr>
                              <w:t>£</w:t>
                            </w:r>
                            <w:r w:rsidR="003E52F7">
                              <w:rPr>
                                <w:sz w:val="20"/>
                                <w:szCs w:val="20"/>
                              </w:rPr>
                              <w:t>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40D59B" id="Text Box 224" o:spid="_x0000_s1072" type="#_x0000_t202" style="position:absolute;margin-left:80.4pt;margin-top:217.9pt;width:96.8pt;height:33pt;z-index:25172491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" filled="f" stroked="f">
                <v:textbox>
                  <w:txbxContent>
                    <w:p w14:paraId="5EDC707C" w14:textId="32841F6C" w:rsidR="00CB75E8" w:rsidRPr="00E62E70" w:rsidRDefault="00CB75E8" w:rsidP="00BF6E89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Small</w:t>
                      </w:r>
                      <w:r w:rsidRPr="00E62E70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FD39BC">
                        <w:rPr>
                          <w:sz w:val="20"/>
                          <w:szCs w:val="20"/>
                        </w:rPr>
                        <w:t xml:space="preserve">from </w:t>
                      </w:r>
                      <w:r w:rsidRPr="00E62E70">
                        <w:rPr>
                          <w:sz w:val="20"/>
                          <w:szCs w:val="20"/>
                        </w:rPr>
                        <w:t>£</w:t>
                      </w:r>
                      <w:r w:rsidR="003E52F7">
                        <w:rPr>
                          <w:sz w:val="20"/>
                          <w:szCs w:val="20"/>
                        </w:rPr>
                        <w:t>55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62E70">
        <w:rPr>
          <w:noProof/>
        </w:rPr>
        <mc:AlternateContent>
          <mc:Choice Requires="wps">
            <w:drawing>
              <wp:anchor distT="0" distB="0" distL="114300" distR="114300" simplePos="0" relativeHeight="251725935" behindDoc="0" locked="0" layoutInCell="1" allowOverlap="1" wp14:anchorId="262975F8" wp14:editId="6644C14C">
                <wp:simplePos x="0" y="0"/>
                <wp:positionH relativeFrom="page">
                  <wp:posOffset>2374900</wp:posOffset>
                </wp:positionH>
                <wp:positionV relativeFrom="page">
                  <wp:posOffset>2767330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23" name="Text Box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185E0A" w14:textId="3DA082F4" w:rsidR="00CB75E8" w:rsidRPr="00862A93" w:rsidRDefault="00CB75E8" w:rsidP="00BF6E8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Medium </w:t>
                            </w:r>
                            <w:r w:rsidR="00FD39BC">
                              <w:rPr>
                                <w:sz w:val="20"/>
                                <w:szCs w:val="20"/>
                              </w:rPr>
                              <w:t>from £</w:t>
                            </w:r>
                            <w:r w:rsidR="003E52F7">
                              <w:rPr>
                                <w:sz w:val="20"/>
                                <w:szCs w:val="20"/>
                              </w:rPr>
                              <w:t>7</w:t>
                            </w:r>
                            <w:r w:rsidR="009B55F9"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2975F8" id="Text Box 223" o:spid="_x0000_s1073" type="#_x0000_t202" style="position:absolute;margin-left:187pt;margin-top:217.9pt;width:96.8pt;height:33pt;z-index:25172593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" filled="f" stroked="f">
                <v:textbox>
                  <w:txbxContent>
                    <w:p w14:paraId="41185E0A" w14:textId="3DA082F4" w:rsidR="00CB75E8" w:rsidRPr="00862A93" w:rsidRDefault="00CB75E8" w:rsidP="00BF6E89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Medium </w:t>
                      </w:r>
                      <w:r w:rsidR="00FD39BC">
                        <w:rPr>
                          <w:sz w:val="20"/>
                          <w:szCs w:val="20"/>
                        </w:rPr>
                        <w:t>from £</w:t>
                      </w:r>
                      <w:r w:rsidR="003E52F7">
                        <w:rPr>
                          <w:sz w:val="20"/>
                          <w:szCs w:val="20"/>
                        </w:rPr>
                        <w:t>7</w:t>
                      </w:r>
                      <w:r w:rsidR="009B55F9">
                        <w:rPr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62E70">
        <w:rPr>
          <w:noProof/>
        </w:rPr>
        <w:drawing>
          <wp:anchor distT="0" distB="0" distL="118745" distR="118745" simplePos="0" relativeHeight="251722863" behindDoc="0" locked="0" layoutInCell="1" allowOverlap="1" wp14:anchorId="755006E3" wp14:editId="76B860BD">
            <wp:simplePos x="0" y="0"/>
            <wp:positionH relativeFrom="page">
              <wp:posOffset>2362200</wp:posOffset>
            </wp:positionH>
            <wp:positionV relativeFrom="page">
              <wp:posOffset>1684020</wp:posOffset>
            </wp:positionV>
            <wp:extent cx="1250315" cy="906780"/>
            <wp:effectExtent l="0" t="0" r="0" b="7620"/>
            <wp:wrapTight wrapText="bothSides">
              <wp:wrapPolygon edited="0">
                <wp:start x="0" y="0"/>
                <wp:lineTo x="0" y="21176"/>
                <wp:lineTo x="21062" y="21176"/>
                <wp:lineTo x="21062" y="0"/>
                <wp:lineTo x="0" y="0"/>
              </wp:wrapPolygon>
            </wp:wrapTight>
            <wp:docPr id="24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315" cy="90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E70">
        <w:rPr>
          <w:noProof/>
        </w:rPr>
        <w:drawing>
          <wp:anchor distT="0" distB="0" distL="118745" distR="118745" simplePos="0" relativeHeight="251742319" behindDoc="0" locked="0" layoutInCell="1" allowOverlap="1" wp14:anchorId="3A74210A" wp14:editId="1A643497">
            <wp:simplePos x="0" y="0"/>
            <wp:positionH relativeFrom="page">
              <wp:posOffset>6210300</wp:posOffset>
            </wp:positionH>
            <wp:positionV relativeFrom="page">
              <wp:posOffset>1506220</wp:posOffset>
            </wp:positionV>
            <wp:extent cx="1097280" cy="1248410"/>
            <wp:effectExtent l="0" t="0" r="0" b="0"/>
            <wp:wrapTight wrapText="bothSides">
              <wp:wrapPolygon edited="0">
                <wp:start x="0" y="0"/>
                <wp:lineTo x="0" y="21095"/>
                <wp:lineTo x="21000" y="21095"/>
                <wp:lineTo x="21000" y="0"/>
                <wp:lineTo x="0" y="0"/>
              </wp:wrapPolygon>
            </wp:wrapTight>
            <wp:docPr id="248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0D4E">
        <w:rPr>
          <w:noProof/>
        </w:rPr>
        <mc:AlternateContent>
          <mc:Choice Requires="wps">
            <w:drawing>
              <wp:anchor distT="0" distB="0" distL="114300" distR="114300" simplePos="0" relativeHeight="251744367" behindDoc="0" locked="0" layoutInCell="1" allowOverlap="1" wp14:anchorId="3EF90EB6" wp14:editId="11423723">
                <wp:simplePos x="0" y="0"/>
                <wp:positionH relativeFrom="page">
                  <wp:posOffset>6078220</wp:posOffset>
                </wp:positionH>
                <wp:positionV relativeFrom="page">
                  <wp:posOffset>2767330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246" name="Text Box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225465" w14:textId="31AC6062" w:rsidR="00CB75E8" w:rsidRPr="00E62E70" w:rsidRDefault="00CB75E8" w:rsidP="00530D4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Pomander </w:t>
                            </w:r>
                            <w:r w:rsidR="00937CFF">
                              <w:rPr>
                                <w:sz w:val="20"/>
                                <w:szCs w:val="20"/>
                              </w:rPr>
                              <w:t xml:space="preserve">from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£</w:t>
                            </w:r>
                            <w:r w:rsidR="009B55F9">
                              <w:rPr>
                                <w:sz w:val="20"/>
                                <w:szCs w:val="20"/>
                              </w:rPr>
                              <w:t>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F90EB6" id="Text Box 246" o:spid="_x0000_s1074" type="#_x0000_t202" style="position:absolute;margin-left:478.6pt;margin-top:217.9pt;width:96.8pt;height:33pt;z-index:25174436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" filled="f" stroked="f">
                <v:textbox>
                  <w:txbxContent>
                    <w:p w14:paraId="3F225465" w14:textId="31AC6062" w:rsidR="00CB75E8" w:rsidRPr="00E62E70" w:rsidRDefault="00CB75E8" w:rsidP="00530D4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Pomander </w:t>
                      </w:r>
                      <w:r w:rsidR="00937CFF">
                        <w:rPr>
                          <w:sz w:val="20"/>
                          <w:szCs w:val="20"/>
                        </w:rPr>
                        <w:t xml:space="preserve">from </w:t>
                      </w:r>
                      <w:r>
                        <w:rPr>
                          <w:sz w:val="20"/>
                          <w:szCs w:val="20"/>
                        </w:rPr>
                        <w:t>£</w:t>
                      </w:r>
                      <w:r w:rsidR="009B55F9">
                        <w:rPr>
                          <w:sz w:val="20"/>
                          <w:szCs w:val="20"/>
                        </w:rPr>
                        <w:t>85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30D4E">
        <w:rPr>
          <w:noProof/>
        </w:rPr>
        <mc:AlternateContent>
          <mc:Choice Requires="wps">
            <w:drawing>
              <wp:anchor distT="0" distB="0" distL="114300" distR="114300" simplePos="0" relativeHeight="251709551" behindDoc="0" locked="0" layoutInCell="1" allowOverlap="1" wp14:anchorId="2F01F613" wp14:editId="75F13882">
                <wp:simplePos x="0" y="0"/>
                <wp:positionH relativeFrom="page">
                  <wp:posOffset>365760</wp:posOffset>
                </wp:positionH>
                <wp:positionV relativeFrom="page">
                  <wp:posOffset>372745</wp:posOffset>
                </wp:positionV>
                <wp:extent cx="7040880" cy="1227455"/>
                <wp:effectExtent l="0" t="0" r="0" b="0"/>
                <wp:wrapNone/>
                <wp:docPr id="231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0880" cy="122745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16212A" id="Rectangle 13" o:spid="_x0000_s1026" style="position:absolute;margin-left:28.8pt;margin-top:29.35pt;width:554.4pt;height:96.65pt;z-index:2517095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" fillcolor="#7f8fa9 [3206]" stroked="f">
                <v:textbox inset=",7.2pt,,7.2pt"/>
                <w10:wrap anchorx="page" anchory="page"/>
              </v:rect>
            </w:pict>
          </mc:Fallback>
        </mc:AlternateContent>
      </w:r>
      <w:r w:rsidR="00530D4E">
        <w:rPr>
          <w:noProof/>
        </w:rPr>
        <mc:AlternateContent>
          <mc:Choice Requires="wps">
            <w:drawing>
              <wp:anchor distT="0" distB="0" distL="114300" distR="114300" simplePos="0" relativeHeight="251710575" behindDoc="0" locked="0" layoutInCell="1" allowOverlap="1" wp14:anchorId="71D40998" wp14:editId="5E3FE19E">
                <wp:simplePos x="0" y="0"/>
                <wp:positionH relativeFrom="page">
                  <wp:posOffset>2146300</wp:posOffset>
                </wp:positionH>
                <wp:positionV relativeFrom="page">
                  <wp:posOffset>396875</wp:posOffset>
                </wp:positionV>
                <wp:extent cx="3559175" cy="403860"/>
                <wp:effectExtent l="0" t="0" r="0" b="2540"/>
                <wp:wrapTight wrapText="bothSides">
                  <wp:wrapPolygon edited="0">
                    <wp:start x="154" y="0"/>
                    <wp:lineTo x="154" y="20377"/>
                    <wp:lineTo x="21272" y="20377"/>
                    <wp:lineTo x="21272" y="0"/>
                    <wp:lineTo x="154" y="0"/>
                  </wp:wrapPolygon>
                </wp:wrapTight>
                <wp:docPr id="233" name="Text 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175" cy="403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A748EBC" w14:textId="20559A5F" w:rsidR="00CB75E8" w:rsidRPr="00495952" w:rsidRDefault="00655B1D" w:rsidP="00F76BF4">
                            <w:pPr>
                              <w:pStyle w:val="Heading1"/>
                            </w:pPr>
                            <w:r>
                              <w:t>The Bridal Party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D40998" id="_x0000_s1075" type="#_x0000_t202" style="position:absolute;margin-left:169pt;margin-top:31.25pt;width:280.25pt;height:31.8pt;z-index:25171057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" filled="f" stroked="f">
                <v:textbox inset=",0,,0">
                  <w:txbxContent>
                    <w:p w14:paraId="6A748EBC" w14:textId="20559A5F" w:rsidR="00CB75E8" w:rsidRPr="00495952" w:rsidRDefault="00655B1D" w:rsidP="00F76BF4">
                      <w:pPr>
                        <w:pStyle w:val="Heading1"/>
                      </w:pPr>
                      <w:r>
                        <w:t>The Bridal Party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1317F">
        <w:br w:type="page"/>
      </w:r>
      <w:r w:rsidR="00CB78B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13327" behindDoc="0" locked="0" layoutInCell="1" allowOverlap="1" wp14:anchorId="01F044AC" wp14:editId="2EC5F85B">
                <wp:simplePos x="0" y="0"/>
                <wp:positionH relativeFrom="page">
                  <wp:posOffset>622300</wp:posOffset>
                </wp:positionH>
                <wp:positionV relativeFrom="page">
                  <wp:posOffset>4944745</wp:posOffset>
                </wp:positionV>
                <wp:extent cx="6551930" cy="2395855"/>
                <wp:effectExtent l="0" t="0" r="0" b="0"/>
                <wp:wrapThrough wrapText="bothSides">
                  <wp:wrapPolygon edited="0">
                    <wp:start x="84" y="0"/>
                    <wp:lineTo x="84" y="21297"/>
                    <wp:lineTo x="21437" y="21297"/>
                    <wp:lineTo x="21437" y="0"/>
                    <wp:lineTo x="84" y="0"/>
                  </wp:wrapPolygon>
                </wp:wrapThrough>
                <wp:docPr id="404" name="Text Box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1930" cy="2395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B67FC86" w14:textId="77777777" w:rsidR="00CB75E8" w:rsidRPr="00CB75E8" w:rsidRDefault="00CB75E8" w:rsidP="00CB75E8">
                            <w:pPr>
                              <w:jc w:val="center"/>
                              <w:rPr>
                                <w:color w:val="FFFFFF" w:themeColor="background1"/>
                                <w:u w:val="single"/>
                              </w:rPr>
                            </w:pPr>
                            <w:r w:rsidRPr="00CB75E8">
                              <w:rPr>
                                <w:color w:val="FFFFFF" w:themeColor="background1"/>
                                <w:u w:val="single"/>
                              </w:rPr>
                              <w:t>The Delivery and Set-up</w:t>
                            </w:r>
                          </w:p>
                          <w:p w14:paraId="0F4F88AF" w14:textId="0C252311" w:rsidR="00CB75E8" w:rsidRPr="00CB75E8" w:rsidRDefault="00CB75E8" w:rsidP="00CB75E8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CB75E8">
                              <w:rPr>
                                <w:color w:val="FFFFFF" w:themeColor="background1"/>
                              </w:rPr>
                              <w:t>Delivery</w:t>
                            </w:r>
                            <w:r w:rsidR="00CB78B7">
                              <w:rPr>
                                <w:color w:val="FFFFFF" w:themeColor="background1"/>
                              </w:rPr>
                              <w:t xml:space="preserve"> and set up</w:t>
                            </w:r>
                            <w:r w:rsidRPr="00CB75E8">
                              <w:rPr>
                                <w:color w:val="FFFFFF" w:themeColor="background1"/>
                              </w:rPr>
                              <w:t xml:space="preserve"> of all arrangements, including up to three different locations (within a </w:t>
                            </w:r>
                            <w:proofErr w:type="gramStart"/>
                            <w:r w:rsidR="00121303">
                              <w:rPr>
                                <w:color w:val="FFFFFF" w:themeColor="background1"/>
                              </w:rPr>
                              <w:t>10</w:t>
                            </w:r>
                            <w:r w:rsidRPr="00CB75E8">
                              <w:rPr>
                                <w:color w:val="FFFFFF" w:themeColor="background1"/>
                              </w:rPr>
                              <w:t xml:space="preserve"> mile</w:t>
                            </w:r>
                            <w:proofErr w:type="gramEnd"/>
                            <w:r w:rsidRPr="00CB75E8">
                              <w:rPr>
                                <w:color w:val="FFFFFF" w:themeColor="background1"/>
                              </w:rPr>
                              <w:t xml:space="preserve"> radius)</w:t>
                            </w:r>
                          </w:p>
                          <w:p w14:paraId="793B598B" w14:textId="43541E7D" w:rsidR="00CB75E8" w:rsidRPr="00CB75E8" w:rsidRDefault="00CB78B7" w:rsidP="00CB75E8">
                            <w:pPr>
                              <w:jc w:val="right"/>
                              <w:rPr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>£</w:t>
                            </w:r>
                            <w:r w:rsidR="0058562A">
                              <w:rPr>
                                <w:b/>
                                <w:color w:val="FFFFFF" w:themeColor="background1"/>
                              </w:rPr>
                              <w:t>20</w:t>
                            </w:r>
                            <w:r w:rsidR="00121303">
                              <w:rPr>
                                <w:b/>
                                <w:color w:val="FFFFFF" w:themeColor="background1"/>
                              </w:rPr>
                              <w:t>+</w:t>
                            </w:r>
                            <w:r>
                              <w:rPr>
                                <w:b/>
                                <w:color w:val="FFFFFF" w:themeColor="background1"/>
                              </w:rPr>
                              <w:t xml:space="preserve"> dependent upon location and the nature of your order</w:t>
                            </w:r>
                          </w:p>
                          <w:p w14:paraId="74E71DA2" w14:textId="77777777" w:rsidR="00CB75E8" w:rsidRPr="00CB75E8" w:rsidRDefault="00CB75E8" w:rsidP="00CB75E8">
                            <w:pPr>
                              <w:jc w:val="right"/>
                              <w:rPr>
                                <w:b/>
                                <w:color w:val="FFFFFF" w:themeColor="background1"/>
                              </w:rPr>
                            </w:pPr>
                          </w:p>
                          <w:p w14:paraId="6168BEAB" w14:textId="77777777" w:rsidR="00CB75E8" w:rsidRPr="00CB75E8" w:rsidRDefault="00CB75E8" w:rsidP="00CB75E8">
                            <w:pPr>
                              <w:jc w:val="center"/>
                              <w:rPr>
                                <w:color w:val="FFFFFF" w:themeColor="background1"/>
                                <w:u w:val="single"/>
                              </w:rPr>
                            </w:pPr>
                            <w:r w:rsidRPr="00CB75E8">
                              <w:rPr>
                                <w:color w:val="FFFFFF" w:themeColor="background1"/>
                                <w:u w:val="single"/>
                              </w:rPr>
                              <w:t>The Deposit</w:t>
                            </w:r>
                          </w:p>
                          <w:p w14:paraId="0A6798D7" w14:textId="33ED04B6" w:rsidR="00CB75E8" w:rsidRPr="00CB75E8" w:rsidRDefault="00CB75E8" w:rsidP="00CB75E8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CB75E8">
                              <w:rPr>
                                <w:color w:val="FFFFFF" w:themeColor="background1"/>
                              </w:rPr>
                              <w:t xml:space="preserve">Upon acceptance of your quote, a </w:t>
                            </w:r>
                            <w:r w:rsidR="00945A36">
                              <w:rPr>
                                <w:b/>
                                <w:color w:val="FFFFFF" w:themeColor="background1"/>
                              </w:rPr>
                              <w:t>£150</w:t>
                            </w:r>
                            <w:r w:rsidRPr="00CB75E8">
                              <w:rPr>
                                <w:color w:val="FFFFFF" w:themeColor="background1"/>
                              </w:rPr>
                              <w:t xml:space="preserve"> </w:t>
                            </w:r>
                            <w:r w:rsidR="00B17C1D">
                              <w:rPr>
                                <w:color w:val="FFFFFF" w:themeColor="background1"/>
                              </w:rPr>
                              <w:t xml:space="preserve">refundable </w:t>
                            </w:r>
                            <w:r w:rsidRPr="00CB75E8">
                              <w:rPr>
                                <w:color w:val="FFFFFF" w:themeColor="background1"/>
                              </w:rPr>
                              <w:t>deposit is requested, in order to secure your date.</w:t>
                            </w:r>
                          </w:p>
                          <w:p w14:paraId="435F271A" w14:textId="77777777" w:rsidR="00CB75E8" w:rsidRPr="00CB75E8" w:rsidRDefault="00CB75E8" w:rsidP="00CB75E8">
                            <w:pPr>
                              <w:jc w:val="center"/>
                              <w:rPr>
                                <w:color w:val="FFFFFF" w:themeColor="background1"/>
                                <w:u w:val="single"/>
                              </w:rPr>
                            </w:pPr>
                          </w:p>
                          <w:p w14:paraId="346BF6B9" w14:textId="77777777" w:rsidR="00CB75E8" w:rsidRPr="00CB75E8" w:rsidRDefault="00CB75E8" w:rsidP="00CB75E8">
                            <w:pPr>
                              <w:jc w:val="center"/>
                              <w:rPr>
                                <w:color w:val="FFFFFF" w:themeColor="background1"/>
                                <w:u w:val="single"/>
                              </w:rPr>
                            </w:pPr>
                            <w:r w:rsidRPr="00CB75E8">
                              <w:rPr>
                                <w:color w:val="FFFFFF" w:themeColor="background1"/>
                                <w:u w:val="single"/>
                              </w:rPr>
                              <w:t>On-going support</w:t>
                            </w:r>
                          </w:p>
                          <w:p w14:paraId="2CE4EEBA" w14:textId="6BF381A1" w:rsidR="00CB75E8" w:rsidRPr="00CB75E8" w:rsidRDefault="00CB75E8" w:rsidP="00CB75E8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Initial consultation and draft quote is free and no obligation. An hour’s work on your quote amendments and discussion regarding it are also free of charge. Thereafter I charge £15 per hour for time spent on your quote. Arrangement creation time is included in above prices.</w:t>
                            </w:r>
                          </w:p>
                          <w:p w14:paraId="65A70F0A" w14:textId="77777777" w:rsidR="00CB75E8" w:rsidRPr="00CB75E8" w:rsidRDefault="00CB75E8" w:rsidP="00CB75E8">
                            <w:pPr>
                              <w:jc w:val="right"/>
                              <w:rPr>
                                <w:color w:val="FFFFFF" w:themeColor="background1"/>
                                <w:u w:val="single"/>
                              </w:rPr>
                            </w:pPr>
                          </w:p>
                          <w:p w14:paraId="699D9A8C" w14:textId="77C0F585" w:rsidR="00CB75E8" w:rsidRPr="00CB75E8" w:rsidRDefault="00CB75E8" w:rsidP="00CB75E8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044AC" id="Text Box 404" o:spid="_x0000_s1076" type="#_x0000_t202" style="position:absolute;margin-left:49pt;margin-top:389.35pt;width:515.9pt;height:188.65pt;z-index:2519133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" filled="f" stroked="f">
                <v:textbox>
                  <w:txbxContent>
                    <w:p w14:paraId="6B67FC86" w14:textId="77777777" w:rsidR="00CB75E8" w:rsidRPr="00CB75E8" w:rsidRDefault="00CB75E8" w:rsidP="00CB75E8">
                      <w:pPr>
                        <w:jc w:val="center"/>
                        <w:rPr>
                          <w:color w:val="FFFFFF" w:themeColor="background1"/>
                          <w:u w:val="single"/>
                        </w:rPr>
                      </w:pPr>
                      <w:r w:rsidRPr="00CB75E8">
                        <w:rPr>
                          <w:color w:val="FFFFFF" w:themeColor="background1"/>
                          <w:u w:val="single"/>
                        </w:rPr>
                        <w:t>The Delivery and Set-up</w:t>
                      </w:r>
                    </w:p>
                    <w:p w14:paraId="0F4F88AF" w14:textId="0C252311" w:rsidR="00CB75E8" w:rsidRPr="00CB75E8" w:rsidRDefault="00CB75E8" w:rsidP="00CB75E8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CB75E8">
                        <w:rPr>
                          <w:color w:val="FFFFFF" w:themeColor="background1"/>
                        </w:rPr>
                        <w:t>Delivery</w:t>
                      </w:r>
                      <w:r w:rsidR="00CB78B7">
                        <w:rPr>
                          <w:color w:val="FFFFFF" w:themeColor="background1"/>
                        </w:rPr>
                        <w:t xml:space="preserve"> and set up</w:t>
                      </w:r>
                      <w:r w:rsidRPr="00CB75E8">
                        <w:rPr>
                          <w:color w:val="FFFFFF" w:themeColor="background1"/>
                        </w:rPr>
                        <w:t xml:space="preserve"> of all arrangements, including up to three different locations (within a </w:t>
                      </w:r>
                      <w:proofErr w:type="gramStart"/>
                      <w:r w:rsidR="00121303">
                        <w:rPr>
                          <w:color w:val="FFFFFF" w:themeColor="background1"/>
                        </w:rPr>
                        <w:t>10</w:t>
                      </w:r>
                      <w:r w:rsidRPr="00CB75E8">
                        <w:rPr>
                          <w:color w:val="FFFFFF" w:themeColor="background1"/>
                        </w:rPr>
                        <w:t xml:space="preserve"> mile</w:t>
                      </w:r>
                      <w:proofErr w:type="gramEnd"/>
                      <w:r w:rsidRPr="00CB75E8">
                        <w:rPr>
                          <w:color w:val="FFFFFF" w:themeColor="background1"/>
                        </w:rPr>
                        <w:t xml:space="preserve"> radius)</w:t>
                      </w:r>
                    </w:p>
                    <w:p w14:paraId="793B598B" w14:textId="43541E7D" w:rsidR="00CB75E8" w:rsidRPr="00CB75E8" w:rsidRDefault="00CB78B7" w:rsidP="00CB75E8">
                      <w:pPr>
                        <w:jc w:val="right"/>
                        <w:rPr>
                          <w:b/>
                          <w:color w:val="FFFFFF" w:themeColor="background1"/>
                        </w:rPr>
                      </w:pPr>
                      <w:r>
                        <w:rPr>
                          <w:b/>
                          <w:color w:val="FFFFFF" w:themeColor="background1"/>
                        </w:rPr>
                        <w:t>£</w:t>
                      </w:r>
                      <w:r w:rsidR="0058562A">
                        <w:rPr>
                          <w:b/>
                          <w:color w:val="FFFFFF" w:themeColor="background1"/>
                        </w:rPr>
                        <w:t>20</w:t>
                      </w:r>
                      <w:r w:rsidR="00121303">
                        <w:rPr>
                          <w:b/>
                          <w:color w:val="FFFFFF" w:themeColor="background1"/>
                        </w:rPr>
                        <w:t>+</w:t>
                      </w:r>
                      <w:r>
                        <w:rPr>
                          <w:b/>
                          <w:color w:val="FFFFFF" w:themeColor="background1"/>
                        </w:rPr>
                        <w:t xml:space="preserve"> dependent upon location and the nature of your order</w:t>
                      </w:r>
                    </w:p>
                    <w:p w14:paraId="74E71DA2" w14:textId="77777777" w:rsidR="00CB75E8" w:rsidRPr="00CB75E8" w:rsidRDefault="00CB75E8" w:rsidP="00CB75E8">
                      <w:pPr>
                        <w:jc w:val="right"/>
                        <w:rPr>
                          <w:b/>
                          <w:color w:val="FFFFFF" w:themeColor="background1"/>
                        </w:rPr>
                      </w:pPr>
                    </w:p>
                    <w:p w14:paraId="6168BEAB" w14:textId="77777777" w:rsidR="00CB75E8" w:rsidRPr="00CB75E8" w:rsidRDefault="00CB75E8" w:rsidP="00CB75E8">
                      <w:pPr>
                        <w:jc w:val="center"/>
                        <w:rPr>
                          <w:color w:val="FFFFFF" w:themeColor="background1"/>
                          <w:u w:val="single"/>
                        </w:rPr>
                      </w:pPr>
                      <w:r w:rsidRPr="00CB75E8">
                        <w:rPr>
                          <w:color w:val="FFFFFF" w:themeColor="background1"/>
                          <w:u w:val="single"/>
                        </w:rPr>
                        <w:t>The Deposit</w:t>
                      </w:r>
                    </w:p>
                    <w:p w14:paraId="0A6798D7" w14:textId="33ED04B6" w:rsidR="00CB75E8" w:rsidRPr="00CB75E8" w:rsidRDefault="00CB75E8" w:rsidP="00CB75E8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CB75E8">
                        <w:rPr>
                          <w:color w:val="FFFFFF" w:themeColor="background1"/>
                        </w:rPr>
                        <w:t xml:space="preserve">Upon acceptance of your quote, a </w:t>
                      </w:r>
                      <w:r w:rsidR="00945A36">
                        <w:rPr>
                          <w:b/>
                          <w:color w:val="FFFFFF" w:themeColor="background1"/>
                        </w:rPr>
                        <w:t>£150</w:t>
                      </w:r>
                      <w:r w:rsidRPr="00CB75E8">
                        <w:rPr>
                          <w:color w:val="FFFFFF" w:themeColor="background1"/>
                        </w:rPr>
                        <w:t xml:space="preserve"> </w:t>
                      </w:r>
                      <w:r w:rsidR="00B17C1D">
                        <w:rPr>
                          <w:color w:val="FFFFFF" w:themeColor="background1"/>
                        </w:rPr>
                        <w:t xml:space="preserve">refundable </w:t>
                      </w:r>
                      <w:r w:rsidRPr="00CB75E8">
                        <w:rPr>
                          <w:color w:val="FFFFFF" w:themeColor="background1"/>
                        </w:rPr>
                        <w:t>deposit is requested, in order to secure your date.</w:t>
                      </w:r>
                    </w:p>
                    <w:p w14:paraId="435F271A" w14:textId="77777777" w:rsidR="00CB75E8" w:rsidRPr="00CB75E8" w:rsidRDefault="00CB75E8" w:rsidP="00CB75E8">
                      <w:pPr>
                        <w:jc w:val="center"/>
                        <w:rPr>
                          <w:color w:val="FFFFFF" w:themeColor="background1"/>
                          <w:u w:val="single"/>
                        </w:rPr>
                      </w:pPr>
                    </w:p>
                    <w:p w14:paraId="346BF6B9" w14:textId="77777777" w:rsidR="00CB75E8" w:rsidRPr="00CB75E8" w:rsidRDefault="00CB75E8" w:rsidP="00CB75E8">
                      <w:pPr>
                        <w:jc w:val="center"/>
                        <w:rPr>
                          <w:color w:val="FFFFFF" w:themeColor="background1"/>
                          <w:u w:val="single"/>
                        </w:rPr>
                      </w:pPr>
                      <w:r w:rsidRPr="00CB75E8">
                        <w:rPr>
                          <w:color w:val="FFFFFF" w:themeColor="background1"/>
                          <w:u w:val="single"/>
                        </w:rPr>
                        <w:t>On-going support</w:t>
                      </w:r>
                    </w:p>
                    <w:p w14:paraId="2CE4EEBA" w14:textId="6BF381A1" w:rsidR="00CB75E8" w:rsidRPr="00CB75E8" w:rsidRDefault="00CB75E8" w:rsidP="00CB75E8">
                      <w:pPr>
                        <w:jc w:val="center"/>
                        <w:rPr>
                          <w:b/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Initial consultation and draft quote is free and no obligation. An hour’s work on your quote amendments and discussion regarding it are also free of charge. Thereafter I charge £15 per hour for time spent on your quote. Arrangement creation time is included in above prices.</w:t>
                      </w:r>
                    </w:p>
                    <w:p w14:paraId="65A70F0A" w14:textId="77777777" w:rsidR="00CB75E8" w:rsidRPr="00CB75E8" w:rsidRDefault="00CB75E8" w:rsidP="00CB75E8">
                      <w:pPr>
                        <w:jc w:val="right"/>
                        <w:rPr>
                          <w:color w:val="FFFFFF" w:themeColor="background1"/>
                          <w:u w:val="single"/>
                        </w:rPr>
                      </w:pPr>
                    </w:p>
                    <w:p w14:paraId="699D9A8C" w14:textId="77C0F585" w:rsidR="00CB75E8" w:rsidRPr="00CB75E8" w:rsidRDefault="00CB75E8" w:rsidP="00CB75E8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CB75E8">
        <w:rPr>
          <w:noProof/>
        </w:rPr>
        <mc:AlternateContent>
          <mc:Choice Requires="wps">
            <w:drawing>
              <wp:anchor distT="0" distB="0" distL="114300" distR="114300" simplePos="0" relativeHeight="251657172" behindDoc="0" locked="0" layoutInCell="1" allowOverlap="1" wp14:anchorId="67BFCCF1" wp14:editId="3663B782">
                <wp:simplePos x="0" y="0"/>
                <wp:positionH relativeFrom="page">
                  <wp:posOffset>396240</wp:posOffset>
                </wp:positionH>
                <wp:positionV relativeFrom="page">
                  <wp:posOffset>4415155</wp:posOffset>
                </wp:positionV>
                <wp:extent cx="7040880" cy="2925445"/>
                <wp:effectExtent l="0" t="0" r="0" b="0"/>
                <wp:wrapNone/>
                <wp:docPr id="405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0880" cy="292544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B9D1BE" id="Rectangle 13" o:spid="_x0000_s1026" style="position:absolute;margin-left:31.2pt;margin-top:347.65pt;width:554.4pt;height:230.35pt;z-index:2516571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" fillcolor="#7f8fa9 [3206]" stroked="f">
                <v:textbox inset=",7.2pt,,7.2pt"/>
                <w10:wrap anchorx="page" anchory="page"/>
              </v:rect>
            </w:pict>
          </mc:Fallback>
        </mc:AlternateContent>
      </w:r>
      <w:r w:rsidR="00CB75E8">
        <w:rPr>
          <w:noProof/>
        </w:rPr>
        <mc:AlternateContent>
          <mc:Choice Requires="wps">
            <w:drawing>
              <wp:anchor distT="0" distB="0" distL="114300" distR="114300" simplePos="0" relativeHeight="251916399" behindDoc="0" locked="0" layoutInCell="1" allowOverlap="1" wp14:anchorId="06BC72BC" wp14:editId="148962D1">
                <wp:simplePos x="0" y="0"/>
                <wp:positionH relativeFrom="page">
                  <wp:posOffset>2176780</wp:posOffset>
                </wp:positionH>
                <wp:positionV relativeFrom="page">
                  <wp:posOffset>4439285</wp:posOffset>
                </wp:positionV>
                <wp:extent cx="3559175" cy="403860"/>
                <wp:effectExtent l="0" t="0" r="0" b="2540"/>
                <wp:wrapTight wrapText="bothSides">
                  <wp:wrapPolygon edited="0">
                    <wp:start x="154" y="0"/>
                    <wp:lineTo x="154" y="20377"/>
                    <wp:lineTo x="21272" y="20377"/>
                    <wp:lineTo x="21272" y="0"/>
                    <wp:lineTo x="154" y="0"/>
                  </wp:wrapPolygon>
                </wp:wrapTight>
                <wp:docPr id="406" name="Text 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175" cy="403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DF8C14A" w14:textId="2714B7F7" w:rsidR="00CB75E8" w:rsidRPr="00495952" w:rsidRDefault="00CB75E8" w:rsidP="00CB75E8">
                            <w:pPr>
                              <w:pStyle w:val="Heading1"/>
                            </w:pPr>
                            <w:r>
                              <w:t>The Admin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BC72BC" id="_x0000_s1077" type="#_x0000_t202" style="position:absolute;margin-left:171.4pt;margin-top:349.55pt;width:280.25pt;height:31.8pt;z-index:25191639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" filled="f" stroked="f">
                <v:textbox inset=",0,,0">
                  <w:txbxContent>
                    <w:p w14:paraId="7DF8C14A" w14:textId="2714B7F7" w:rsidR="00CB75E8" w:rsidRPr="00495952" w:rsidRDefault="00CB75E8" w:rsidP="00CB75E8">
                      <w:pPr>
                        <w:pStyle w:val="Heading1"/>
                      </w:pPr>
                      <w:r>
                        <w:t>The Admin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A3FA6">
        <w:rPr>
          <w:noProof/>
        </w:rPr>
        <w:drawing>
          <wp:anchor distT="0" distB="0" distL="118745" distR="118745" simplePos="0" relativeHeight="251860079" behindDoc="0" locked="0" layoutInCell="1" allowOverlap="1" wp14:anchorId="100AD0F9" wp14:editId="4BB91278">
            <wp:simplePos x="0" y="0"/>
            <wp:positionH relativeFrom="page">
              <wp:posOffset>5146040</wp:posOffset>
            </wp:positionH>
            <wp:positionV relativeFrom="page">
              <wp:posOffset>2437765</wp:posOffset>
            </wp:positionV>
            <wp:extent cx="831215" cy="1248410"/>
            <wp:effectExtent l="0" t="0" r="6985" b="0"/>
            <wp:wrapTight wrapText="bothSides">
              <wp:wrapPolygon edited="0">
                <wp:start x="0" y="0"/>
                <wp:lineTo x="0" y="21095"/>
                <wp:lineTo x="21121" y="21095"/>
                <wp:lineTo x="21121" y="0"/>
                <wp:lineTo x="0" y="0"/>
              </wp:wrapPolygon>
            </wp:wrapTight>
            <wp:docPr id="38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215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FA6">
        <w:rPr>
          <w:noProof/>
        </w:rPr>
        <mc:AlternateContent>
          <mc:Choice Requires="wps">
            <w:drawing>
              <wp:anchor distT="0" distB="0" distL="114300" distR="114300" simplePos="0" relativeHeight="251900015" behindDoc="0" locked="0" layoutInCell="1" allowOverlap="1" wp14:anchorId="0A2AEAB3" wp14:editId="4132BDBE">
                <wp:simplePos x="0" y="0"/>
                <wp:positionH relativeFrom="page">
                  <wp:posOffset>4945380</wp:posOffset>
                </wp:positionH>
                <wp:positionV relativeFrom="page">
                  <wp:posOffset>3699510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398" name="Text Box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2300BF" w14:textId="2EF6C00A" w:rsidR="00CB75E8" w:rsidRPr="00E62E70" w:rsidRDefault="00CB75E8" w:rsidP="00895A0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Mini Plant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Favours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£</w:t>
                            </w:r>
                            <w:r w:rsidR="00121303">
                              <w:rPr>
                                <w:sz w:val="20"/>
                                <w:szCs w:val="20"/>
                              </w:rPr>
                              <w:t>8.50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each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2AEAB3" id="Text Box 398" o:spid="_x0000_s1078" type="#_x0000_t202" style="position:absolute;margin-left:389.4pt;margin-top:291.3pt;width:96.8pt;height:33pt;z-index:25190001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" filled="f" stroked="f">
                <v:textbox>
                  <w:txbxContent>
                    <w:p w14:paraId="232300BF" w14:textId="2EF6C00A" w:rsidR="00CB75E8" w:rsidRPr="00E62E70" w:rsidRDefault="00CB75E8" w:rsidP="00895A0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Mini Plant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Favours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£</w:t>
                      </w:r>
                      <w:r w:rsidR="00121303">
                        <w:rPr>
                          <w:sz w:val="20"/>
                          <w:szCs w:val="20"/>
                        </w:rPr>
                        <w:t>8.50</w:t>
                      </w:r>
                      <w:r>
                        <w:rPr>
                          <w:sz w:val="20"/>
                          <w:szCs w:val="20"/>
                        </w:rPr>
                        <w:t xml:space="preserve"> each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A3FA6">
        <w:rPr>
          <w:noProof/>
        </w:rPr>
        <w:drawing>
          <wp:anchor distT="0" distB="0" distL="118745" distR="118745" simplePos="0" relativeHeight="251855983" behindDoc="0" locked="0" layoutInCell="1" allowOverlap="1" wp14:anchorId="5C916F00" wp14:editId="1DB46F0A">
            <wp:simplePos x="0" y="0"/>
            <wp:positionH relativeFrom="page">
              <wp:posOffset>3699510</wp:posOffset>
            </wp:positionH>
            <wp:positionV relativeFrom="page">
              <wp:posOffset>2463165</wp:posOffset>
            </wp:positionV>
            <wp:extent cx="1232535" cy="1232535"/>
            <wp:effectExtent l="0" t="0" r="12065" b="12065"/>
            <wp:wrapTight wrapText="bothSides">
              <wp:wrapPolygon edited="0">
                <wp:start x="0" y="0"/>
                <wp:lineTo x="0" y="21366"/>
                <wp:lineTo x="21366" y="21366"/>
                <wp:lineTo x="21366" y="0"/>
                <wp:lineTo x="0" y="0"/>
              </wp:wrapPolygon>
            </wp:wrapTight>
            <wp:docPr id="379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3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FA6">
        <w:rPr>
          <w:noProof/>
        </w:rPr>
        <mc:AlternateContent>
          <mc:Choice Requires="wps">
            <w:drawing>
              <wp:anchor distT="0" distB="0" distL="114300" distR="114300" simplePos="0" relativeHeight="251859055" behindDoc="0" locked="0" layoutInCell="1" allowOverlap="1" wp14:anchorId="1FDB2FEE" wp14:editId="76A59934">
                <wp:simplePos x="0" y="0"/>
                <wp:positionH relativeFrom="page">
                  <wp:posOffset>3677285</wp:posOffset>
                </wp:positionH>
                <wp:positionV relativeFrom="page">
                  <wp:posOffset>3829050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352" name="Text Box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237F48" w14:textId="38690AEC" w:rsidR="00CB75E8" w:rsidRPr="00E62E70" w:rsidRDefault="00CB75E8" w:rsidP="00C521B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Thank You Bouquet £35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DB2FEE" id="Text Box 352" o:spid="_x0000_s1079" type="#_x0000_t202" style="position:absolute;margin-left:289.55pt;margin-top:301.5pt;width:96.8pt;height:33pt;z-index:25185905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" filled="f" stroked="f">
                <v:textbox>
                  <w:txbxContent>
                    <w:p w14:paraId="4C237F48" w14:textId="38690AEC" w:rsidR="00CB75E8" w:rsidRPr="00E62E70" w:rsidRDefault="00CB75E8" w:rsidP="00C521B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Thank You Bouquet £35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A3FA6">
        <w:rPr>
          <w:noProof/>
        </w:rPr>
        <w:drawing>
          <wp:anchor distT="0" distB="0" distL="118745" distR="118745" simplePos="0" relativeHeight="251853935" behindDoc="0" locked="0" layoutInCell="1" allowOverlap="1" wp14:anchorId="058CEE19" wp14:editId="295FE3F8">
            <wp:simplePos x="0" y="0"/>
            <wp:positionH relativeFrom="page">
              <wp:posOffset>1206500</wp:posOffset>
            </wp:positionH>
            <wp:positionV relativeFrom="page">
              <wp:posOffset>2374265</wp:posOffset>
            </wp:positionV>
            <wp:extent cx="970280" cy="1452245"/>
            <wp:effectExtent l="0" t="0" r="0" b="0"/>
            <wp:wrapTight wrapText="bothSides">
              <wp:wrapPolygon edited="0">
                <wp:start x="0" y="0"/>
                <wp:lineTo x="0" y="21156"/>
                <wp:lineTo x="20921" y="21156"/>
                <wp:lineTo x="20921" y="0"/>
                <wp:lineTo x="0" y="0"/>
              </wp:wrapPolygon>
            </wp:wrapTight>
            <wp:docPr id="37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45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FA6">
        <w:rPr>
          <w:noProof/>
        </w:rPr>
        <mc:AlternateContent>
          <mc:Choice Requires="wps">
            <w:drawing>
              <wp:anchor distT="0" distB="0" distL="114300" distR="114300" simplePos="0" relativeHeight="251857007" behindDoc="0" locked="0" layoutInCell="1" allowOverlap="1" wp14:anchorId="373F0E1D" wp14:editId="354BCB8D">
                <wp:simplePos x="0" y="0"/>
                <wp:positionH relativeFrom="page">
                  <wp:posOffset>939800</wp:posOffset>
                </wp:positionH>
                <wp:positionV relativeFrom="page">
                  <wp:posOffset>3858260</wp:posOffset>
                </wp:positionV>
                <wp:extent cx="1473200" cy="419100"/>
                <wp:effectExtent l="0" t="0" r="0" b="12700"/>
                <wp:wrapThrough wrapText="bothSides">
                  <wp:wrapPolygon edited="0">
                    <wp:start x="372" y="0"/>
                    <wp:lineTo x="372" y="20945"/>
                    <wp:lineTo x="20855" y="20945"/>
                    <wp:lineTo x="20855" y="0"/>
                    <wp:lineTo x="372" y="0"/>
                  </wp:wrapPolygon>
                </wp:wrapThrough>
                <wp:docPr id="350" name="Text Box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32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10D636" w14:textId="5C4EBCBC" w:rsidR="00CB75E8" w:rsidRPr="00E62E70" w:rsidRDefault="00CB75E8" w:rsidP="00C521B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Flower wall £</w:t>
                            </w:r>
                            <w:r w:rsidR="00121303"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5 per 60cmx60cm section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3F0E1D" id="Text Box 350" o:spid="_x0000_s1080" type="#_x0000_t202" style="position:absolute;margin-left:74pt;margin-top:303.8pt;width:116pt;height:33pt;z-index:25185700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" filled="f" stroked="f">
                <v:textbox>
                  <w:txbxContent>
                    <w:p w14:paraId="4310D636" w14:textId="5C4EBCBC" w:rsidR="00CB75E8" w:rsidRPr="00E62E70" w:rsidRDefault="00CB75E8" w:rsidP="00C521B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Flower wall £</w:t>
                      </w:r>
                      <w:r w:rsidR="00121303">
                        <w:rPr>
                          <w:sz w:val="20"/>
                          <w:szCs w:val="20"/>
                        </w:rPr>
                        <w:t>5</w:t>
                      </w:r>
                      <w:r>
                        <w:rPr>
                          <w:sz w:val="20"/>
                          <w:szCs w:val="20"/>
                        </w:rPr>
                        <w:t>5 per 60cmx60cm section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A3FA6">
        <w:rPr>
          <w:noProof/>
        </w:rPr>
        <mc:AlternateContent>
          <mc:Choice Requires="wps">
            <w:drawing>
              <wp:anchor distT="0" distB="0" distL="114300" distR="114300" simplePos="0" relativeHeight="251858031" behindDoc="0" locked="0" layoutInCell="1" allowOverlap="1" wp14:anchorId="59C468E8" wp14:editId="694FBC9E">
                <wp:simplePos x="0" y="0"/>
                <wp:positionH relativeFrom="page">
                  <wp:posOffset>2400300</wp:posOffset>
                </wp:positionH>
                <wp:positionV relativeFrom="page">
                  <wp:posOffset>3826510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351" name="Text Box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F6A4F7" w14:textId="21E782D3" w:rsidR="00CB75E8" w:rsidRPr="00862A93" w:rsidRDefault="00CB75E8" w:rsidP="00C521B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Cake Tiers £15 per tier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C468E8" id="Text Box 351" o:spid="_x0000_s1081" type="#_x0000_t202" style="position:absolute;margin-left:189pt;margin-top:301.3pt;width:96.8pt;height:33pt;z-index:25185803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" filled="f" stroked="f">
                <v:textbox>
                  <w:txbxContent>
                    <w:p w14:paraId="77F6A4F7" w14:textId="21E782D3" w:rsidR="00CB75E8" w:rsidRPr="00862A93" w:rsidRDefault="00CB75E8" w:rsidP="00C521B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Cake Tiers £15 per tier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A3FA6">
        <w:rPr>
          <w:noProof/>
        </w:rPr>
        <w:drawing>
          <wp:anchor distT="0" distB="0" distL="118745" distR="118745" simplePos="0" relativeHeight="251854959" behindDoc="0" locked="0" layoutInCell="1" allowOverlap="1" wp14:anchorId="5A6D273B" wp14:editId="7353B1A7">
            <wp:simplePos x="0" y="0"/>
            <wp:positionH relativeFrom="page">
              <wp:posOffset>2658110</wp:posOffset>
            </wp:positionH>
            <wp:positionV relativeFrom="page">
              <wp:posOffset>2374265</wp:posOffset>
            </wp:positionV>
            <wp:extent cx="833755" cy="1483995"/>
            <wp:effectExtent l="0" t="0" r="4445" b="0"/>
            <wp:wrapTight wrapText="bothSides">
              <wp:wrapPolygon edited="0">
                <wp:start x="0" y="0"/>
                <wp:lineTo x="0" y="21073"/>
                <wp:lineTo x="21057" y="21073"/>
                <wp:lineTo x="21057" y="0"/>
                <wp:lineTo x="0" y="0"/>
              </wp:wrapPolygon>
            </wp:wrapTight>
            <wp:docPr id="378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148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133B">
        <w:rPr>
          <w:noProof/>
        </w:rPr>
        <w:drawing>
          <wp:anchor distT="0" distB="0" distL="118745" distR="118745" simplePos="0" relativeHeight="251849839" behindDoc="0" locked="0" layoutInCell="1" allowOverlap="1" wp14:anchorId="285FFF3D" wp14:editId="6C03B0C9">
            <wp:simplePos x="0" y="0"/>
            <wp:positionH relativeFrom="page">
              <wp:posOffset>6205220</wp:posOffset>
            </wp:positionH>
            <wp:positionV relativeFrom="page">
              <wp:posOffset>367030</wp:posOffset>
            </wp:positionV>
            <wp:extent cx="969010" cy="1248410"/>
            <wp:effectExtent l="0" t="0" r="0" b="0"/>
            <wp:wrapTight wrapText="bothSides">
              <wp:wrapPolygon edited="0">
                <wp:start x="0" y="0"/>
                <wp:lineTo x="0" y="21095"/>
                <wp:lineTo x="20949" y="21095"/>
                <wp:lineTo x="20949" y="0"/>
                <wp:lineTo x="0" y="0"/>
              </wp:wrapPolygon>
            </wp:wrapTight>
            <wp:docPr id="37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01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6FD4">
        <w:rPr>
          <w:noProof/>
        </w:rPr>
        <mc:AlternateContent>
          <mc:Choice Requires="wpg">
            <w:drawing>
              <wp:anchor distT="0" distB="0" distL="114300" distR="114300" simplePos="0" relativeHeight="251850863" behindDoc="0" locked="0" layoutInCell="1" allowOverlap="1" wp14:anchorId="1E81E848" wp14:editId="1C723757">
                <wp:simplePos x="0" y="0"/>
                <wp:positionH relativeFrom="page">
                  <wp:posOffset>4867275</wp:posOffset>
                </wp:positionH>
                <wp:positionV relativeFrom="page">
                  <wp:posOffset>1614805</wp:posOffset>
                </wp:positionV>
                <wp:extent cx="1337945" cy="419100"/>
                <wp:effectExtent l="0" t="0" r="0" b="12700"/>
                <wp:wrapThrough wrapText="bothSides">
                  <wp:wrapPolygon edited="0">
                    <wp:start x="410" y="0"/>
                    <wp:lineTo x="410" y="20945"/>
                    <wp:lineTo x="20913" y="20945"/>
                    <wp:lineTo x="20913" y="0"/>
                    <wp:lineTo x="410" y="0"/>
                  </wp:wrapPolygon>
                </wp:wrapThrough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7945" cy="419100"/>
                          <a:chOff x="0" y="0"/>
                          <a:chExt cx="1337945" cy="419100"/>
                        </a:xfrm>
                        <a:extLst>
                          <a:ext uri="{0CCBE362-F206-4b92-989A-16890622DB6E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g:grpSpPr>
                      <wps:wsp>
                        <wps:cNvPr id="347" name="Text Box 347"/>
                        <wps:cNvSpPr txBox="1"/>
                        <wps:spPr>
                          <a:xfrm>
                            <a:off x="0" y="0"/>
                            <a:ext cx="133794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" name="Text Box 1"/>
                        <wps:cNvSpPr txBox="1"/>
                        <wps:spPr>
                          <a:xfrm>
                            <a:off x="91440" y="45720"/>
                            <a:ext cx="103060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64F6487C" w14:textId="6C5717CD" w:rsidR="00CB75E8" w:rsidRPr="00862A93" w:rsidRDefault="00CB75E8" w:rsidP="00C521B6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Confetti cone £</w:t>
                              </w:r>
                              <w:r w:rsidR="00121303">
                                <w:rPr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81E848" id="Group 3" o:spid="_x0000_s1082" style="position:absolute;margin-left:383.25pt;margin-top:127.15pt;width:105.35pt;height:33pt;z-index:251850863;mso-position-horizontal-relative:page;mso-position-vertical-relative:page" coordsize="13379,419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">
                <v:shape id="Text Box 347" o:spid="_x0000_s1083" type="#_x0000_t202" style="position:absolute;width:13379;height:41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" filled="f" stroked="f"/>
                <v:shape id="_x0000_s1084" type="#_x0000_t202" style="position:absolute;left:914;top:457;width:10306;height:14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" filled="f" stroked="f">
                  <v:textbox inset="0,0,0,0">
                    <w:txbxContent>
                      <w:p w14:paraId="64F6487C" w14:textId="6C5717CD" w:rsidR="00CB75E8" w:rsidRPr="00862A93" w:rsidRDefault="00CB75E8" w:rsidP="00C521B6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Confetti cone £</w:t>
                        </w:r>
                        <w:r w:rsidR="00121303">
                          <w:rPr>
                            <w:sz w:val="20"/>
                            <w:szCs w:val="20"/>
                          </w:rPr>
                          <w:t>3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BE133B">
        <w:rPr>
          <w:noProof/>
        </w:rPr>
        <w:drawing>
          <wp:anchor distT="0" distB="0" distL="118745" distR="118745" simplePos="0" relativeHeight="251848815" behindDoc="0" locked="0" layoutInCell="1" allowOverlap="1" wp14:anchorId="05E54357" wp14:editId="769AAB8C">
            <wp:simplePos x="0" y="0"/>
            <wp:positionH relativeFrom="page">
              <wp:posOffset>4961890</wp:posOffset>
            </wp:positionH>
            <wp:positionV relativeFrom="page">
              <wp:posOffset>523875</wp:posOffset>
            </wp:positionV>
            <wp:extent cx="1196975" cy="897890"/>
            <wp:effectExtent l="0" t="2857" r="0" b="0"/>
            <wp:wrapTight wrapText="bothSides">
              <wp:wrapPolygon edited="0">
                <wp:start x="-52" y="21531"/>
                <wp:lineTo x="21033" y="21531"/>
                <wp:lineTo x="21033" y="756"/>
                <wp:lineTo x="-52" y="756"/>
                <wp:lineTo x="-52" y="21531"/>
              </wp:wrapPolygon>
            </wp:wrapTight>
            <wp:docPr id="375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96975" cy="89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769">
        <w:rPr>
          <w:noProof/>
        </w:rPr>
        <mc:AlternateContent>
          <mc:Choice Requires="wps">
            <w:drawing>
              <wp:anchor distT="0" distB="0" distL="114300" distR="114300" simplePos="0" relativeHeight="251909231" behindDoc="0" locked="0" layoutInCell="1" allowOverlap="1" wp14:anchorId="606D8B68" wp14:editId="7D5D60FA">
                <wp:simplePos x="0" y="0"/>
                <wp:positionH relativeFrom="page">
                  <wp:posOffset>436880</wp:posOffset>
                </wp:positionH>
                <wp:positionV relativeFrom="page">
                  <wp:posOffset>2225040</wp:posOffset>
                </wp:positionV>
                <wp:extent cx="6898005" cy="12700"/>
                <wp:effectExtent l="50800" t="25400" r="61595" b="88900"/>
                <wp:wrapNone/>
                <wp:docPr id="403" name="Straight Connector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98005" cy="127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660354" id="Straight Connector 403" o:spid="_x0000_s1026" style="position:absolute;z-index:2519092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34.4pt,175.2pt" to="577.55pt,176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" strokecolor="#629dd1 [3204]" strokeweight="2pt">
                <v:shadow on="t" color="black" opacity="24903f" origin=",.5" offset="0,.55556mm"/>
                <w10:wrap anchorx="page" anchory="page"/>
              </v:line>
            </w:pict>
          </mc:Fallback>
        </mc:AlternateContent>
      </w:r>
      <w:r w:rsidR="00983769">
        <w:rPr>
          <w:noProof/>
        </w:rPr>
        <mc:AlternateContent>
          <mc:Choice Requires="wps">
            <w:drawing>
              <wp:anchor distT="0" distB="0" distL="114300" distR="114300" simplePos="0" relativeHeight="251897967" behindDoc="0" locked="0" layoutInCell="1" allowOverlap="1" wp14:anchorId="0C6661B3" wp14:editId="6640FD9A">
                <wp:simplePos x="0" y="0"/>
                <wp:positionH relativeFrom="page">
                  <wp:posOffset>361950</wp:posOffset>
                </wp:positionH>
                <wp:positionV relativeFrom="page">
                  <wp:posOffset>2438400</wp:posOffset>
                </wp:positionV>
                <wp:extent cx="784860" cy="1261745"/>
                <wp:effectExtent l="0" t="0" r="0" b="8255"/>
                <wp:wrapThrough wrapText="bothSides">
                  <wp:wrapPolygon edited="0">
                    <wp:start x="20901" y="21600"/>
                    <wp:lineTo x="20901" y="294"/>
                    <wp:lineTo x="1328" y="294"/>
                    <wp:lineTo x="1328" y="21600"/>
                    <wp:lineTo x="20901" y="21600"/>
                  </wp:wrapPolygon>
                </wp:wrapThrough>
                <wp:docPr id="397" name="Text Box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784860" cy="1261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2AEE13" w14:textId="77777777" w:rsidR="00CB75E8" w:rsidRPr="00D90BDD" w:rsidRDefault="00CB75E8" w:rsidP="00895A06">
                            <w:pPr>
                              <w:jc w:val="center"/>
                              <w:rPr>
                                <w:color w:val="629DD1" w:themeColor="accent1"/>
                              </w:rPr>
                            </w:pPr>
                            <w:r>
                              <w:rPr>
                                <w:color w:val="629DD1" w:themeColor="accent1"/>
                              </w:rPr>
                              <w:t>Ceremony and Reception Arrangements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6661B3" id="Text Box 397" o:spid="_x0000_s1085" type="#_x0000_t202" style="position:absolute;margin-left:28.5pt;margin-top:192pt;width:61.8pt;height:99.35pt;rotation:180;z-index:25189796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" filled="f" stroked="f">
                <v:textbox style="layout-flow:vertical-ideographic">
                  <w:txbxContent>
                    <w:p w14:paraId="442AEE13" w14:textId="77777777" w:rsidR="00CB75E8" w:rsidRPr="00D90BDD" w:rsidRDefault="00CB75E8" w:rsidP="00895A06">
                      <w:pPr>
                        <w:jc w:val="center"/>
                        <w:rPr>
                          <w:color w:val="629DD1" w:themeColor="accent1"/>
                        </w:rPr>
                      </w:pPr>
                      <w:r>
                        <w:rPr>
                          <w:color w:val="629DD1" w:themeColor="accent1"/>
                        </w:rPr>
                        <w:t>Ceremony and Reception Arrangements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03F36">
        <w:rPr>
          <w:noProof/>
        </w:rPr>
        <w:drawing>
          <wp:anchor distT="0" distB="0" distL="118745" distR="118745" simplePos="0" relativeHeight="251844719" behindDoc="0" locked="0" layoutInCell="1" allowOverlap="1" wp14:anchorId="658C1C7C" wp14:editId="06E7948A">
            <wp:simplePos x="0" y="0"/>
            <wp:positionH relativeFrom="page">
              <wp:posOffset>3677285</wp:posOffset>
            </wp:positionH>
            <wp:positionV relativeFrom="page">
              <wp:posOffset>365125</wp:posOffset>
            </wp:positionV>
            <wp:extent cx="1237615" cy="1237615"/>
            <wp:effectExtent l="0" t="0" r="6985" b="6985"/>
            <wp:wrapTight wrapText="bothSides">
              <wp:wrapPolygon edited="0">
                <wp:start x="0" y="0"/>
                <wp:lineTo x="0" y="21279"/>
                <wp:lineTo x="21279" y="21279"/>
                <wp:lineTo x="21279" y="0"/>
                <wp:lineTo x="0" y="0"/>
              </wp:wrapPolygon>
            </wp:wrapTight>
            <wp:docPr id="374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123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3F36">
        <w:rPr>
          <w:noProof/>
        </w:rPr>
        <w:drawing>
          <wp:anchor distT="0" distB="0" distL="118745" distR="118745" simplePos="0" relativeHeight="251843695" behindDoc="0" locked="0" layoutInCell="1" allowOverlap="1" wp14:anchorId="0836C884" wp14:editId="7D3A290D">
            <wp:simplePos x="0" y="0"/>
            <wp:positionH relativeFrom="page">
              <wp:posOffset>2586355</wp:posOffset>
            </wp:positionH>
            <wp:positionV relativeFrom="page">
              <wp:posOffset>365760</wp:posOffset>
            </wp:positionV>
            <wp:extent cx="905510" cy="1237615"/>
            <wp:effectExtent l="0" t="0" r="8890" b="6985"/>
            <wp:wrapTight wrapText="bothSides">
              <wp:wrapPolygon edited="0">
                <wp:start x="0" y="0"/>
                <wp:lineTo x="0" y="21279"/>
                <wp:lineTo x="21206" y="21279"/>
                <wp:lineTo x="21206" y="0"/>
                <wp:lineTo x="0" y="0"/>
              </wp:wrapPolygon>
            </wp:wrapTight>
            <wp:docPr id="37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510" cy="123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3F36">
        <w:rPr>
          <w:noProof/>
        </w:rPr>
        <mc:AlternateContent>
          <mc:Choice Requires="wps">
            <w:drawing>
              <wp:anchor distT="0" distB="0" distL="114300" distR="114300" simplePos="0" relativeHeight="251846767" behindDoc="0" locked="0" layoutInCell="1" allowOverlap="1" wp14:anchorId="30DB00F3" wp14:editId="3B45DD65">
                <wp:simplePos x="0" y="0"/>
                <wp:positionH relativeFrom="page">
                  <wp:posOffset>2337435</wp:posOffset>
                </wp:positionH>
                <wp:positionV relativeFrom="page">
                  <wp:posOffset>1628140</wp:posOffset>
                </wp:positionV>
                <wp:extent cx="1369060" cy="558800"/>
                <wp:effectExtent l="0" t="0" r="0" b="0"/>
                <wp:wrapThrough wrapText="bothSides">
                  <wp:wrapPolygon edited="0">
                    <wp:start x="401" y="0"/>
                    <wp:lineTo x="401" y="20618"/>
                    <wp:lineTo x="20839" y="20618"/>
                    <wp:lineTo x="20839" y="0"/>
                    <wp:lineTo x="401" y="0"/>
                  </wp:wrapPolygon>
                </wp:wrapThrough>
                <wp:docPr id="345" name="Text Box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9060" cy="55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91707F" w14:textId="3882FD58" w:rsidR="00CB75E8" w:rsidRPr="00862A93" w:rsidRDefault="00CB75E8" w:rsidP="00C521B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Table Centre-piece from £</w:t>
                            </w:r>
                            <w:r w:rsidR="00524816">
                              <w:rPr>
                                <w:sz w:val="20"/>
                                <w:szCs w:val="20"/>
                              </w:rPr>
                              <w:t>3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5 (many options)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DB00F3" id="Text Box 345" o:spid="_x0000_s1086" type="#_x0000_t202" style="position:absolute;margin-left:184.05pt;margin-top:128.2pt;width:107.8pt;height:44pt;z-index:2518467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" filled="f" stroked="f">
                <v:textbox>
                  <w:txbxContent>
                    <w:p w14:paraId="5E91707F" w14:textId="3882FD58" w:rsidR="00CB75E8" w:rsidRPr="00862A93" w:rsidRDefault="00CB75E8" w:rsidP="00C521B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Table Centre-piece from £</w:t>
                      </w:r>
                      <w:r w:rsidR="00524816">
                        <w:rPr>
                          <w:sz w:val="20"/>
                          <w:szCs w:val="20"/>
                        </w:rPr>
                        <w:t>3</w:t>
                      </w:r>
                      <w:r>
                        <w:rPr>
                          <w:sz w:val="20"/>
                          <w:szCs w:val="20"/>
                        </w:rPr>
                        <w:t>5 (many options)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46E78">
        <w:rPr>
          <w:noProof/>
        </w:rPr>
        <w:drawing>
          <wp:anchor distT="0" distB="0" distL="118745" distR="118745" simplePos="0" relativeHeight="251842671" behindDoc="0" locked="0" layoutInCell="1" allowOverlap="1" wp14:anchorId="67BCEABA" wp14:editId="024B4755">
            <wp:simplePos x="0" y="0"/>
            <wp:positionH relativeFrom="page">
              <wp:posOffset>1148715</wp:posOffset>
            </wp:positionH>
            <wp:positionV relativeFrom="page">
              <wp:posOffset>447040</wp:posOffset>
            </wp:positionV>
            <wp:extent cx="1087120" cy="1087120"/>
            <wp:effectExtent l="0" t="0" r="5080" b="5080"/>
            <wp:wrapTight wrapText="bothSides">
              <wp:wrapPolygon edited="0">
                <wp:start x="0" y="0"/>
                <wp:lineTo x="0" y="21196"/>
                <wp:lineTo x="21196" y="21196"/>
                <wp:lineTo x="21196" y="0"/>
                <wp:lineTo x="0" y="0"/>
              </wp:wrapPolygon>
            </wp:wrapTight>
            <wp:docPr id="37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120" cy="108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A06">
        <w:rPr>
          <w:noProof/>
        </w:rPr>
        <mc:AlternateContent>
          <mc:Choice Requires="wps">
            <w:drawing>
              <wp:anchor distT="0" distB="0" distL="114300" distR="114300" simplePos="0" relativeHeight="251845743" behindDoc="0" locked="0" layoutInCell="1" allowOverlap="1" wp14:anchorId="30E09986" wp14:editId="121FE872">
                <wp:simplePos x="0" y="0"/>
                <wp:positionH relativeFrom="page">
                  <wp:posOffset>990600</wp:posOffset>
                </wp:positionH>
                <wp:positionV relativeFrom="page">
                  <wp:posOffset>1628140</wp:posOffset>
                </wp:positionV>
                <wp:extent cx="1387475" cy="419100"/>
                <wp:effectExtent l="0" t="0" r="0" b="12700"/>
                <wp:wrapThrough wrapText="bothSides">
                  <wp:wrapPolygon edited="0">
                    <wp:start x="395" y="0"/>
                    <wp:lineTo x="395" y="20945"/>
                    <wp:lineTo x="20957" y="20945"/>
                    <wp:lineTo x="20562" y="0"/>
                    <wp:lineTo x="395" y="0"/>
                  </wp:wrapPolygon>
                </wp:wrapThrough>
                <wp:docPr id="344" name="Text Box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7475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7A5165" w14:textId="77C5BC88" w:rsidR="00CB75E8" w:rsidRPr="00E62E70" w:rsidRDefault="00CB75E8" w:rsidP="00C521B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Archway Garland £</w:t>
                            </w:r>
                            <w:r w:rsidR="00121303">
                              <w:rPr>
                                <w:sz w:val="20"/>
                                <w:szCs w:val="20"/>
                              </w:rPr>
                              <w:t xml:space="preserve">55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per foot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E09986" id="Text Box 344" o:spid="_x0000_s1087" type="#_x0000_t202" style="position:absolute;margin-left:78pt;margin-top:128.2pt;width:109.25pt;height:33pt;z-index:251845743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" filled="f" stroked="f">
                <v:textbox>
                  <w:txbxContent>
                    <w:p w14:paraId="3B7A5165" w14:textId="77C5BC88" w:rsidR="00CB75E8" w:rsidRPr="00E62E70" w:rsidRDefault="00CB75E8" w:rsidP="00C521B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Archway Garland £</w:t>
                      </w:r>
                      <w:r w:rsidR="00121303">
                        <w:rPr>
                          <w:sz w:val="20"/>
                          <w:szCs w:val="20"/>
                        </w:rPr>
                        <w:t xml:space="preserve">55 </w:t>
                      </w:r>
                      <w:r>
                        <w:rPr>
                          <w:sz w:val="20"/>
                          <w:szCs w:val="20"/>
                        </w:rPr>
                        <w:t>per foot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C521B6">
        <w:rPr>
          <w:noProof/>
        </w:rPr>
        <mc:AlternateContent>
          <mc:Choice Requires="wps">
            <w:drawing>
              <wp:anchor distT="0" distB="0" distL="114300" distR="114300" simplePos="0" relativeHeight="251847791" behindDoc="0" locked="0" layoutInCell="1" allowOverlap="1" wp14:anchorId="52C09595" wp14:editId="6D252677">
                <wp:simplePos x="0" y="0"/>
                <wp:positionH relativeFrom="page">
                  <wp:posOffset>3628390</wp:posOffset>
                </wp:positionH>
                <wp:positionV relativeFrom="page">
                  <wp:posOffset>1628140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346" name="Text Box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95AC0E" w14:textId="799789DB" w:rsidR="00CB75E8" w:rsidRPr="00E62E70" w:rsidRDefault="00CB75E8" w:rsidP="00C521B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Jam Jar</w:t>
                            </w:r>
                            <w:r w:rsidRPr="00E62E70">
                              <w:rPr>
                                <w:sz w:val="20"/>
                                <w:szCs w:val="20"/>
                              </w:rPr>
                              <w:t xml:space="preserve"> £</w:t>
                            </w:r>
                            <w:r w:rsidR="005D3D0F">
                              <w:rPr>
                                <w:sz w:val="20"/>
                                <w:szCs w:val="2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2C09595" id="_x0000_t202" coordsize="21600,21600" o:spt="202" path="m,l,21600r21600,l21600,xe">
                <v:stroke joinstyle="miter"/>
                <v:path gradientshapeok="t" o:connecttype="rect"/>
              </v:shapetype>
              <v:shape id="Text Box 346" o:spid="_x0000_s1088" type="#_x0000_t202" style="position:absolute;margin-left:285.7pt;margin-top:128.2pt;width:96.8pt;height:33pt;z-index:25184779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" filled="f" stroked="f">
                <v:textbox>
                  <w:txbxContent>
                    <w:p w14:paraId="0C95AC0E" w14:textId="799789DB" w:rsidR="00CB75E8" w:rsidRPr="00E62E70" w:rsidRDefault="00CB75E8" w:rsidP="00C521B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Jam Jar</w:t>
                      </w:r>
                      <w:r w:rsidRPr="00E62E70">
                        <w:rPr>
                          <w:sz w:val="20"/>
                          <w:szCs w:val="20"/>
                        </w:rPr>
                        <w:t xml:space="preserve"> £</w:t>
                      </w:r>
                      <w:r w:rsidR="005D3D0F">
                        <w:rPr>
                          <w:sz w:val="20"/>
                          <w:szCs w:val="20"/>
                        </w:rPr>
                        <w:t>20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C521B6">
        <w:rPr>
          <w:noProof/>
        </w:rPr>
        <mc:AlternateContent>
          <mc:Choice Requires="wps">
            <w:drawing>
              <wp:anchor distT="0" distB="0" distL="114300" distR="114300" simplePos="0" relativeHeight="251851887" behindDoc="0" locked="0" layoutInCell="1" allowOverlap="1" wp14:anchorId="3BD3AF25" wp14:editId="4541A741">
                <wp:simplePos x="0" y="0"/>
                <wp:positionH relativeFrom="page">
                  <wp:posOffset>6078855</wp:posOffset>
                </wp:positionH>
                <wp:positionV relativeFrom="page">
                  <wp:posOffset>1628140</wp:posOffset>
                </wp:positionV>
                <wp:extent cx="1229360" cy="419100"/>
                <wp:effectExtent l="0" t="0" r="0" b="12700"/>
                <wp:wrapThrough wrapText="bothSides">
                  <wp:wrapPolygon edited="0">
                    <wp:start x="446" y="0"/>
                    <wp:lineTo x="446" y="20945"/>
                    <wp:lineTo x="20529" y="20945"/>
                    <wp:lineTo x="20529" y="0"/>
                    <wp:lineTo x="446" y="0"/>
                  </wp:wrapPolygon>
                </wp:wrapThrough>
                <wp:docPr id="348" name="Text Box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36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47AE1D" w14:textId="781A1A9D" w:rsidR="00CB75E8" w:rsidRPr="00E62E70" w:rsidRDefault="00CB75E8" w:rsidP="00C521B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Hanging hoop</w:t>
                            </w:r>
                            <w:r w:rsidR="00B17C1D">
                              <w:rPr>
                                <w:sz w:val="20"/>
                                <w:szCs w:val="20"/>
                              </w:rPr>
                              <w:t xml:space="preserve"> from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£</w:t>
                            </w:r>
                            <w:r w:rsidR="00121303">
                              <w:rPr>
                                <w:sz w:val="20"/>
                                <w:szCs w:val="20"/>
                              </w:rPr>
                              <w:t>4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3AF25" id="Text Box 348" o:spid="_x0000_s1089" type="#_x0000_t202" style="position:absolute;margin-left:478.65pt;margin-top:128.2pt;width:96.8pt;height:33pt;z-index:25185188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" filled="f" stroked="f">
                <v:textbox>
                  <w:txbxContent>
                    <w:p w14:paraId="5747AE1D" w14:textId="781A1A9D" w:rsidR="00CB75E8" w:rsidRPr="00E62E70" w:rsidRDefault="00CB75E8" w:rsidP="00C521B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Hanging hoop</w:t>
                      </w:r>
                      <w:r w:rsidR="00B17C1D">
                        <w:rPr>
                          <w:sz w:val="20"/>
                          <w:szCs w:val="20"/>
                        </w:rPr>
                        <w:t xml:space="preserve"> from</w:t>
                      </w:r>
                      <w:r>
                        <w:rPr>
                          <w:sz w:val="20"/>
                          <w:szCs w:val="20"/>
                        </w:rPr>
                        <w:t xml:space="preserve"> £</w:t>
                      </w:r>
                      <w:r w:rsidR="00121303">
                        <w:rPr>
                          <w:sz w:val="20"/>
                          <w:szCs w:val="20"/>
                        </w:rPr>
                        <w:t>4</w:t>
                      </w:r>
                      <w:r>
                        <w:rPr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C521B6">
        <w:rPr>
          <w:noProof/>
        </w:rPr>
        <mc:AlternateContent>
          <mc:Choice Requires="wps">
            <w:drawing>
              <wp:anchor distT="0" distB="0" distL="114300" distR="114300" simplePos="0" relativeHeight="251852911" behindDoc="0" locked="0" layoutInCell="1" allowOverlap="1" wp14:anchorId="7CE6E270" wp14:editId="02BA448E">
                <wp:simplePos x="0" y="0"/>
                <wp:positionH relativeFrom="page">
                  <wp:posOffset>365760</wp:posOffset>
                </wp:positionH>
                <wp:positionV relativeFrom="page">
                  <wp:posOffset>365760</wp:posOffset>
                </wp:positionV>
                <wp:extent cx="784860" cy="1261745"/>
                <wp:effectExtent l="0" t="0" r="0" b="8255"/>
                <wp:wrapThrough wrapText="bothSides">
                  <wp:wrapPolygon edited="0">
                    <wp:start x="20901" y="21600"/>
                    <wp:lineTo x="20901" y="294"/>
                    <wp:lineTo x="1328" y="294"/>
                    <wp:lineTo x="1328" y="21600"/>
                    <wp:lineTo x="20901" y="21600"/>
                  </wp:wrapPolygon>
                </wp:wrapThrough>
                <wp:docPr id="349" name="Text Box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784860" cy="1261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EF6C0B" w14:textId="372250F2" w:rsidR="00CB75E8" w:rsidRPr="00D90BDD" w:rsidRDefault="00CB75E8" w:rsidP="00C521B6">
                            <w:pPr>
                              <w:jc w:val="center"/>
                              <w:rPr>
                                <w:color w:val="629DD1" w:themeColor="accent1"/>
                              </w:rPr>
                            </w:pPr>
                            <w:r>
                              <w:rPr>
                                <w:color w:val="629DD1" w:themeColor="accent1"/>
                              </w:rPr>
                              <w:t>Ceremony and Reception Arrangements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E6E270" id="Text Box 349" o:spid="_x0000_s1090" type="#_x0000_t202" style="position:absolute;margin-left:28.8pt;margin-top:28.8pt;width:61.8pt;height:99.35pt;rotation:180;z-index:251852911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" filled="f" stroked="f">
                <v:textbox style="layout-flow:vertical-ideographic">
                  <w:txbxContent>
                    <w:p w14:paraId="73EF6C0B" w14:textId="372250F2" w:rsidR="00CB75E8" w:rsidRPr="00D90BDD" w:rsidRDefault="00CB75E8" w:rsidP="00C521B6">
                      <w:pPr>
                        <w:jc w:val="center"/>
                        <w:rPr>
                          <w:color w:val="629DD1" w:themeColor="accent1"/>
                        </w:rPr>
                      </w:pPr>
                      <w:r>
                        <w:rPr>
                          <w:color w:val="629DD1" w:themeColor="accent1"/>
                        </w:rPr>
                        <w:t>Ceremony and Reception Arrangements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sectPr w:rsidR="0026141E" w:rsidSect="001F6565">
      <w:footerReference w:type="default" r:id="rId53"/>
      <w:pgSz w:w="12240" w:h="15840"/>
      <w:pgMar w:top="576" w:right="576" w:bottom="576" w:left="576" w:header="576" w:footer="57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FDD55DF" w14:textId="77777777" w:rsidR="005335EB" w:rsidRDefault="005335EB">
      <w:r>
        <w:separator/>
      </w:r>
    </w:p>
  </w:endnote>
  <w:endnote w:type="continuationSeparator" w:id="0">
    <w:p w14:paraId="01CDA03D" w14:textId="77777777" w:rsidR="005335EB" w:rsidRDefault="005335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sto MT">
    <w:panose1 w:val="02040603050505030304"/>
    <w:charset w:val="4D"/>
    <w:family w:val="roman"/>
    <w:pitch w:val="variable"/>
    <w:sig w:usb0="00000003" w:usb1="00000000" w:usb2="00000000" w:usb3="00000000" w:csb0="00000001" w:csb1="00000000"/>
  </w:font>
  <w:font w:name="MS PMincho">
    <w:altName w:val="ＭＳ Ｐ明朝"/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Perpetua Titling MT">
    <w:panose1 w:val="02020502060505020804"/>
    <w:charset w:val="4D"/>
    <w:family w:val="roman"/>
    <w:pitch w:val="variable"/>
    <w:sig w:usb0="00000003" w:usb1="00000000" w:usb2="00000000" w:usb3="00000000" w:csb0="00000001" w:csb1="00000000"/>
  </w:font>
  <w:font w:name="Snell Roundhand Black">
    <w:altName w:val="﷽﷽﷽﷽﷽﷽﷽﷽undhand Black"/>
    <w:panose1 w:val="02000A04090000090004"/>
    <w:charset w:val="00"/>
    <w:family w:val="auto"/>
    <w:pitch w:val="variable"/>
    <w:sig w:usb0="80000027" w:usb1="00000000" w:usb2="00000000" w:usb3="00000000" w:csb0="0000011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635AFA" w14:textId="77777777" w:rsidR="00CB75E8" w:rsidRDefault="00CB75E8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04520C" wp14:editId="52CC5EBD">
              <wp:simplePos x="0" y="0"/>
              <wp:positionH relativeFrom="page">
                <wp:posOffset>3625850</wp:posOffset>
              </wp:positionH>
              <wp:positionV relativeFrom="page">
                <wp:posOffset>9730740</wp:posOffset>
              </wp:positionV>
              <wp:extent cx="520700" cy="251460"/>
              <wp:effectExtent l="6350" t="2540" r="6350" b="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700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26B7E764" w14:textId="77777777" w:rsidR="00CB75E8" w:rsidRPr="008F1C55" w:rsidRDefault="00CB75E8" w:rsidP="00F76BF4">
                          <w:pPr>
                            <w:jc w:val="center"/>
                            <w:rPr>
                              <w:rStyle w:val="PageNumber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DE6FD4">
                            <w:rPr>
                              <w:noProof/>
                            </w:rPr>
                            <w:t>4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04520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91" type="#_x0000_t202" style="position:absolute;margin-left:285.5pt;margin-top:766.2pt;width:41pt;height:19.8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" filled="f" stroked="f">
              <v:textbox inset="0,0,0,0">
                <w:txbxContent>
                  <w:p w14:paraId="26B7E764" w14:textId="77777777" w:rsidR="00CB75E8" w:rsidRPr="008F1C55" w:rsidRDefault="00CB75E8" w:rsidP="00F76BF4">
                    <w:pPr>
                      <w:jc w:val="center"/>
                      <w:rPr>
                        <w:rStyle w:val="PageNumber"/>
                      </w:rPr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DE6FD4">
                      <w:rPr>
                        <w:noProof/>
                      </w:rPr>
                      <w:t>4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C16AE12" w14:textId="77777777" w:rsidR="005335EB" w:rsidRDefault="005335EB">
      <w:r>
        <w:separator/>
      </w:r>
    </w:p>
  </w:footnote>
  <w:footnote w:type="continuationSeparator" w:id="0">
    <w:p w14:paraId="67D74E12" w14:textId="77777777" w:rsidR="005335EB" w:rsidRDefault="005335E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38E2AB4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embedSystemFonts/>
  <w:proofState w:spelling="clean" w:grammar="clean"/>
  <w:attachedTemplate r:id="rId1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OpenInPublishingView" w:val="0"/>
    <w:docVar w:name="ShowStaticGuides" w:val="0"/>
  </w:docVars>
  <w:rsids>
    <w:rsidRoot w:val="00ED24C5"/>
    <w:rsid w:val="00003CCA"/>
    <w:rsid w:val="00050095"/>
    <w:rsid w:val="00096FE3"/>
    <w:rsid w:val="00103F36"/>
    <w:rsid w:val="00121303"/>
    <w:rsid w:val="0015025C"/>
    <w:rsid w:val="001B3869"/>
    <w:rsid w:val="001F6565"/>
    <w:rsid w:val="00240B67"/>
    <w:rsid w:val="00246E78"/>
    <w:rsid w:val="0026141E"/>
    <w:rsid w:val="00266E7A"/>
    <w:rsid w:val="002879D9"/>
    <w:rsid w:val="00291EDA"/>
    <w:rsid w:val="002B44DE"/>
    <w:rsid w:val="002F7497"/>
    <w:rsid w:val="0031442E"/>
    <w:rsid w:val="0031519C"/>
    <w:rsid w:val="00365E5C"/>
    <w:rsid w:val="003A0C79"/>
    <w:rsid w:val="003B36B8"/>
    <w:rsid w:val="003B3DCE"/>
    <w:rsid w:val="003B6EAC"/>
    <w:rsid w:val="003C7B47"/>
    <w:rsid w:val="003E52F7"/>
    <w:rsid w:val="0046599E"/>
    <w:rsid w:val="00515919"/>
    <w:rsid w:val="00524816"/>
    <w:rsid w:val="00530D4E"/>
    <w:rsid w:val="005335EB"/>
    <w:rsid w:val="005457E1"/>
    <w:rsid w:val="0058562A"/>
    <w:rsid w:val="00592F32"/>
    <w:rsid w:val="005D3D0F"/>
    <w:rsid w:val="005E66AC"/>
    <w:rsid w:val="005F0B90"/>
    <w:rsid w:val="005F1498"/>
    <w:rsid w:val="005F5F84"/>
    <w:rsid w:val="00614806"/>
    <w:rsid w:val="0061481B"/>
    <w:rsid w:val="0062307D"/>
    <w:rsid w:val="00655B1D"/>
    <w:rsid w:val="00692B30"/>
    <w:rsid w:val="006E2CFA"/>
    <w:rsid w:val="00731F51"/>
    <w:rsid w:val="0074027F"/>
    <w:rsid w:val="007501F6"/>
    <w:rsid w:val="00862A93"/>
    <w:rsid w:val="00870CCE"/>
    <w:rsid w:val="0088045F"/>
    <w:rsid w:val="00885CEC"/>
    <w:rsid w:val="00895A06"/>
    <w:rsid w:val="008A21A6"/>
    <w:rsid w:val="008A3FA6"/>
    <w:rsid w:val="008D3302"/>
    <w:rsid w:val="008F1CCC"/>
    <w:rsid w:val="009216D8"/>
    <w:rsid w:val="00927DE8"/>
    <w:rsid w:val="00937839"/>
    <w:rsid w:val="00937CFF"/>
    <w:rsid w:val="00945A36"/>
    <w:rsid w:val="00983769"/>
    <w:rsid w:val="009876E8"/>
    <w:rsid w:val="009B55F9"/>
    <w:rsid w:val="009F5C28"/>
    <w:rsid w:val="00A0120A"/>
    <w:rsid w:val="00A45FB0"/>
    <w:rsid w:val="00A80949"/>
    <w:rsid w:val="00AA4F7B"/>
    <w:rsid w:val="00AA7238"/>
    <w:rsid w:val="00AC20D5"/>
    <w:rsid w:val="00AC6AB9"/>
    <w:rsid w:val="00AD2178"/>
    <w:rsid w:val="00AD51FD"/>
    <w:rsid w:val="00AE7BC0"/>
    <w:rsid w:val="00B01F93"/>
    <w:rsid w:val="00B17C1D"/>
    <w:rsid w:val="00B46822"/>
    <w:rsid w:val="00B65262"/>
    <w:rsid w:val="00B779FD"/>
    <w:rsid w:val="00BA3D84"/>
    <w:rsid w:val="00BE133B"/>
    <w:rsid w:val="00BE2B92"/>
    <w:rsid w:val="00BF6E89"/>
    <w:rsid w:val="00C505C1"/>
    <w:rsid w:val="00C521B6"/>
    <w:rsid w:val="00C7376A"/>
    <w:rsid w:val="00CA2D7E"/>
    <w:rsid w:val="00CB75E8"/>
    <w:rsid w:val="00CB78B7"/>
    <w:rsid w:val="00CE468F"/>
    <w:rsid w:val="00D1317F"/>
    <w:rsid w:val="00D51BCF"/>
    <w:rsid w:val="00D57556"/>
    <w:rsid w:val="00D90BDD"/>
    <w:rsid w:val="00DB785D"/>
    <w:rsid w:val="00DD77E6"/>
    <w:rsid w:val="00DE2EA3"/>
    <w:rsid w:val="00DE6FD4"/>
    <w:rsid w:val="00E1510D"/>
    <w:rsid w:val="00E62E70"/>
    <w:rsid w:val="00E96797"/>
    <w:rsid w:val="00EA01F5"/>
    <w:rsid w:val="00ED24C5"/>
    <w:rsid w:val="00ED7D10"/>
    <w:rsid w:val="00F27E8B"/>
    <w:rsid w:val="00F661EF"/>
    <w:rsid w:val="00F76BF4"/>
    <w:rsid w:val="00FA1642"/>
    <w:rsid w:val="00FB3A7D"/>
    <w:rsid w:val="00FC601B"/>
    <w:rsid w:val="00FD39BC"/>
    <w:rsid w:val="00FF02E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FE256F8"/>
  <w15:docId w15:val="{DB7A0E14-E2A1-BB41-BBDA-CB059317A3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6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1317F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qFormat/>
    <w:rsid w:val="00495952"/>
    <w:pPr>
      <w:jc w:val="center"/>
      <w:outlineLvl w:val="0"/>
    </w:pPr>
    <w:rPr>
      <w:bCs/>
      <w:color w:val="FFFFFF" w:themeColor="background1"/>
      <w:sz w:val="48"/>
      <w:szCs w:val="32"/>
    </w:rPr>
  </w:style>
  <w:style w:type="paragraph" w:styleId="Heading2">
    <w:name w:val="heading 2"/>
    <w:basedOn w:val="Normal"/>
    <w:link w:val="Heading2Char"/>
    <w:unhideWhenUsed/>
    <w:qFormat/>
    <w:rsid w:val="00495952"/>
    <w:pPr>
      <w:jc w:val="center"/>
      <w:outlineLvl w:val="1"/>
    </w:pPr>
    <w:rPr>
      <w:bCs/>
      <w:color w:val="FFFFFF" w:themeColor="background1"/>
      <w:sz w:val="36"/>
      <w:szCs w:val="26"/>
    </w:rPr>
  </w:style>
  <w:style w:type="paragraph" w:styleId="Heading3">
    <w:name w:val="heading 3"/>
    <w:basedOn w:val="Normal"/>
    <w:link w:val="Heading3Char"/>
    <w:unhideWhenUsed/>
    <w:qFormat/>
    <w:rsid w:val="00495952"/>
    <w:pPr>
      <w:jc w:val="center"/>
      <w:outlineLvl w:val="2"/>
    </w:pPr>
    <w:rPr>
      <w:bCs/>
      <w:color w:val="FFFFFF" w:themeColor="background1"/>
    </w:rPr>
  </w:style>
  <w:style w:type="paragraph" w:styleId="Heading4">
    <w:name w:val="heading 4"/>
    <w:basedOn w:val="Normal"/>
    <w:link w:val="Heading4Char"/>
    <w:unhideWhenUsed/>
    <w:qFormat/>
    <w:rsid w:val="00495952"/>
    <w:pPr>
      <w:outlineLvl w:val="3"/>
    </w:pPr>
    <w:rPr>
      <w:bCs/>
      <w:iCs/>
      <w:color w:val="FFFFFF" w:themeColor="background1"/>
    </w:rPr>
  </w:style>
  <w:style w:type="paragraph" w:styleId="Heading5">
    <w:name w:val="heading 5"/>
    <w:basedOn w:val="Normal"/>
    <w:link w:val="Heading5Char"/>
    <w:semiHidden/>
    <w:unhideWhenUsed/>
    <w:qFormat/>
    <w:rsid w:val="00495952"/>
    <w:pPr>
      <w:outlineLvl w:val="4"/>
    </w:pPr>
    <w:rPr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495952"/>
    <w:pPr>
      <w:jc w:val="center"/>
    </w:pPr>
    <w:rPr>
      <w:rFonts w:asciiTheme="majorHAnsi" w:eastAsiaTheme="majorEastAsia" w:hAnsiTheme="majorHAnsi" w:cstheme="majorHAnsi"/>
      <w:color w:val="FFFFFF" w:themeColor="background1"/>
      <w:kern w:val="28"/>
      <w:sz w:val="72"/>
      <w:szCs w:val="52"/>
    </w:rPr>
  </w:style>
  <w:style w:type="character" w:customStyle="1" w:styleId="TitleChar">
    <w:name w:val="Title Char"/>
    <w:basedOn w:val="DefaultParagraphFont"/>
    <w:link w:val="Title"/>
    <w:rsid w:val="00495952"/>
    <w:rPr>
      <w:rFonts w:asciiTheme="majorHAnsi" w:eastAsiaTheme="majorEastAsia" w:hAnsiTheme="majorHAnsi" w:cstheme="majorHAnsi"/>
      <w:color w:val="FFFFFF" w:themeColor="background1"/>
      <w:kern w:val="28"/>
      <w:sz w:val="72"/>
      <w:szCs w:val="52"/>
    </w:rPr>
  </w:style>
  <w:style w:type="paragraph" w:styleId="TOC8">
    <w:name w:val="toc 8"/>
    <w:basedOn w:val="Normal"/>
    <w:autoRedefine/>
    <w:semiHidden/>
    <w:unhideWhenUsed/>
    <w:rsid w:val="003F3984"/>
    <w:pPr>
      <w:spacing w:after="100"/>
      <w:ind w:left="1680"/>
    </w:pPr>
  </w:style>
  <w:style w:type="paragraph" w:styleId="Subtitle">
    <w:name w:val="Subtitle"/>
    <w:basedOn w:val="Normal"/>
    <w:link w:val="SubtitleChar"/>
    <w:qFormat/>
    <w:rsid w:val="00495952"/>
    <w:pPr>
      <w:numPr>
        <w:ilvl w:val="1"/>
      </w:numPr>
      <w:jc w:val="center"/>
    </w:pPr>
    <w:rPr>
      <w:rFonts w:asciiTheme="majorHAnsi" w:eastAsiaTheme="majorEastAsia" w:hAnsiTheme="majorHAnsi" w:cstheme="majorHAnsi"/>
      <w:iCs/>
      <w:color w:val="FFFFFF" w:themeColor="background1"/>
      <w:sz w:val="48"/>
    </w:rPr>
  </w:style>
  <w:style w:type="character" w:customStyle="1" w:styleId="SubtitleChar">
    <w:name w:val="Subtitle Char"/>
    <w:basedOn w:val="DefaultParagraphFont"/>
    <w:link w:val="Subtitle"/>
    <w:rsid w:val="00495952"/>
    <w:rPr>
      <w:rFonts w:asciiTheme="majorHAnsi" w:eastAsiaTheme="majorEastAsia" w:hAnsiTheme="majorHAnsi" w:cstheme="majorHAnsi"/>
      <w:iCs/>
      <w:color w:val="FFFFFF" w:themeColor="background1"/>
      <w:sz w:val="48"/>
    </w:rPr>
  </w:style>
  <w:style w:type="character" w:customStyle="1" w:styleId="Heading2Char">
    <w:name w:val="Heading 2 Char"/>
    <w:basedOn w:val="DefaultParagraphFont"/>
    <w:link w:val="Heading2"/>
    <w:rsid w:val="00495952"/>
    <w:rPr>
      <w:bCs/>
      <w:color w:val="FFFFFF" w:themeColor="background1"/>
      <w:sz w:val="36"/>
      <w:szCs w:val="26"/>
    </w:rPr>
  </w:style>
  <w:style w:type="character" w:customStyle="1" w:styleId="Heading3Char">
    <w:name w:val="Heading 3 Char"/>
    <w:basedOn w:val="DefaultParagraphFont"/>
    <w:link w:val="Heading3"/>
    <w:rsid w:val="00495952"/>
    <w:rPr>
      <w:bCs/>
      <w:color w:val="FFFFFF" w:themeColor="background1"/>
    </w:rPr>
  </w:style>
  <w:style w:type="paragraph" w:customStyle="1" w:styleId="BodyText-Centered">
    <w:name w:val="Body Text - Centered"/>
    <w:basedOn w:val="Normal"/>
    <w:qFormat/>
    <w:rsid w:val="000A3069"/>
    <w:pPr>
      <w:spacing w:after="120"/>
      <w:jc w:val="center"/>
    </w:pPr>
    <w:rPr>
      <w:color w:val="FFFFFF" w:themeColor="background1"/>
      <w:sz w:val="20"/>
    </w:rPr>
  </w:style>
  <w:style w:type="character" w:customStyle="1" w:styleId="Heading1Char">
    <w:name w:val="Heading 1 Char"/>
    <w:basedOn w:val="DefaultParagraphFont"/>
    <w:link w:val="Heading1"/>
    <w:rsid w:val="00495952"/>
    <w:rPr>
      <w:bCs/>
      <w:color w:val="FFFFFF" w:themeColor="background1"/>
      <w:sz w:val="48"/>
      <w:szCs w:val="32"/>
    </w:rPr>
  </w:style>
  <w:style w:type="character" w:customStyle="1" w:styleId="Heading4Char">
    <w:name w:val="Heading 4 Char"/>
    <w:basedOn w:val="DefaultParagraphFont"/>
    <w:link w:val="Heading4"/>
    <w:rsid w:val="00495952"/>
    <w:rPr>
      <w:bCs/>
      <w:iCs/>
      <w:color w:val="FFFFFF" w:themeColor="background1"/>
    </w:rPr>
  </w:style>
  <w:style w:type="paragraph" w:customStyle="1" w:styleId="Price">
    <w:name w:val="Price"/>
    <w:basedOn w:val="Normal"/>
    <w:qFormat/>
    <w:rsid w:val="000A3069"/>
    <w:pPr>
      <w:jc w:val="right"/>
    </w:pPr>
    <w:rPr>
      <w:color w:val="FFFFFF" w:themeColor="background1"/>
    </w:rPr>
  </w:style>
  <w:style w:type="paragraph" w:styleId="BodyText">
    <w:name w:val="Body Text"/>
    <w:basedOn w:val="Normal"/>
    <w:link w:val="BodyTextChar"/>
    <w:unhideWhenUsed/>
    <w:rsid w:val="000A3069"/>
    <w:pPr>
      <w:spacing w:after="60"/>
    </w:pPr>
    <w:rPr>
      <w:color w:val="FFFFFF" w:themeColor="background1"/>
      <w:sz w:val="20"/>
    </w:rPr>
  </w:style>
  <w:style w:type="character" w:customStyle="1" w:styleId="BodyTextChar">
    <w:name w:val="Body Text Char"/>
    <w:basedOn w:val="DefaultParagraphFont"/>
    <w:link w:val="BodyText"/>
    <w:rsid w:val="000A3069"/>
    <w:rPr>
      <w:color w:val="FFFFFF" w:themeColor="background1"/>
      <w:sz w:val="20"/>
    </w:rPr>
  </w:style>
  <w:style w:type="character" w:customStyle="1" w:styleId="Heading5Char">
    <w:name w:val="Heading 5 Char"/>
    <w:basedOn w:val="DefaultParagraphFont"/>
    <w:link w:val="Heading5"/>
    <w:semiHidden/>
    <w:rsid w:val="00495952"/>
    <w:rPr>
      <w:color w:val="404040" w:themeColor="text1" w:themeTint="BF"/>
    </w:rPr>
  </w:style>
  <w:style w:type="paragraph" w:customStyle="1" w:styleId="BodyText-Dark">
    <w:name w:val="Body Text - Dark"/>
    <w:basedOn w:val="Normal"/>
    <w:qFormat/>
    <w:rsid w:val="000A3069"/>
    <w:pPr>
      <w:spacing w:after="60"/>
    </w:pPr>
    <w:rPr>
      <w:color w:val="404040" w:themeColor="text1" w:themeTint="BF"/>
      <w:sz w:val="20"/>
    </w:rPr>
  </w:style>
  <w:style w:type="paragraph" w:customStyle="1" w:styleId="Organization">
    <w:name w:val="Organization"/>
    <w:basedOn w:val="Normal"/>
    <w:qFormat/>
    <w:rsid w:val="00495952"/>
    <w:rPr>
      <w:rFonts w:asciiTheme="majorHAnsi" w:eastAsiaTheme="majorEastAsia" w:hAnsiTheme="majorHAnsi" w:cstheme="majorHAnsi"/>
      <w:color w:val="7F8FA9" w:themeColor="accent3"/>
      <w:sz w:val="28"/>
    </w:rPr>
  </w:style>
  <w:style w:type="paragraph" w:customStyle="1" w:styleId="ContactDetails">
    <w:name w:val="Contact Details"/>
    <w:basedOn w:val="Normal"/>
    <w:qFormat/>
    <w:rsid w:val="00056187"/>
    <w:rPr>
      <w:rFonts w:asciiTheme="majorHAnsi" w:eastAsiaTheme="majorEastAsia" w:hAnsiTheme="majorHAnsi" w:cstheme="majorHAnsi"/>
      <w:color w:val="7F7F7F" w:themeColor="text1" w:themeTint="80"/>
      <w:sz w:val="16"/>
    </w:rPr>
  </w:style>
  <w:style w:type="paragraph" w:customStyle="1" w:styleId="Recipient">
    <w:name w:val="Recipient"/>
    <w:basedOn w:val="Normal"/>
    <w:qFormat/>
    <w:rsid w:val="000A3069"/>
    <w:rPr>
      <w:color w:val="629DD1" w:themeColor="accent1"/>
      <w:sz w:val="32"/>
    </w:rPr>
  </w:style>
  <w:style w:type="paragraph" w:styleId="Header">
    <w:name w:val="header"/>
    <w:basedOn w:val="Normal"/>
    <w:link w:val="HeaderChar"/>
    <w:rsid w:val="002B7A2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2B7A25"/>
  </w:style>
  <w:style w:type="paragraph" w:styleId="Footer">
    <w:name w:val="footer"/>
    <w:basedOn w:val="Normal"/>
    <w:link w:val="FooterChar"/>
    <w:rsid w:val="002B7A2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2B7A25"/>
  </w:style>
  <w:style w:type="paragraph" w:customStyle="1" w:styleId="BodyTextSingle">
    <w:name w:val="Body Text Single"/>
    <w:basedOn w:val="BodyText"/>
    <w:qFormat/>
    <w:rsid w:val="00711E9E"/>
    <w:pPr>
      <w:spacing w:after="120"/>
    </w:pPr>
    <w:rPr>
      <w:color w:val="404040" w:themeColor="text1" w:themeTint="BF"/>
      <w:sz w:val="22"/>
    </w:rPr>
  </w:style>
  <w:style w:type="character" w:styleId="PageNumber">
    <w:name w:val="page number"/>
    <w:basedOn w:val="DefaultParagraphFont"/>
    <w:rsid w:val="008F1C55"/>
    <w:rPr>
      <w:b/>
      <w:color w:val="595959" w:themeColor="text1" w:themeTint="A6"/>
      <w:sz w:val="20"/>
    </w:rPr>
  </w:style>
  <w:style w:type="paragraph" w:customStyle="1" w:styleId="Price-Dark">
    <w:name w:val="Price - Dark"/>
    <w:basedOn w:val="Price"/>
    <w:qFormat/>
    <w:rsid w:val="002856BF"/>
    <w:rPr>
      <w:color w:val="404040" w:themeColor="text1" w:themeTint="BF"/>
      <w:sz w:val="18"/>
    </w:rPr>
  </w:style>
  <w:style w:type="character" w:styleId="Hyperlink">
    <w:name w:val="Hyperlink"/>
    <w:basedOn w:val="DefaultParagraphFont"/>
    <w:rsid w:val="00DE2EA3"/>
    <w:rPr>
      <w:color w:val="9454C3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theme" Target="theme/theme1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Catalogs:Photo%20Catalog.dotx" TargetMode="External"/></Relationships>
</file>

<file path=word/theme/theme1.xml><?xml version="1.0" encoding="utf-8"?>
<a:theme xmlns:a="http://schemas.openxmlformats.org/drawingml/2006/main" name="Office Theme">
  <a:themeElements>
    <a:clrScheme name="Elemental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629DD1"/>
      </a:accent1>
      <a:accent2>
        <a:srgbClr val="297FD5"/>
      </a:accent2>
      <a:accent3>
        <a:srgbClr val="7F8FA9"/>
      </a:accent3>
      <a:accent4>
        <a:srgbClr val="4A66AC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Photo Catalog">
      <a:majorFont>
        <a:latin typeface="Perpetua Titling MT"/>
        <a:ea typeface=""/>
        <a:cs typeface=""/>
        <a:font script="Jpan" typeface="ＭＳ Ｐ明朝"/>
      </a:majorFont>
      <a:minorFont>
        <a:latin typeface="Calisto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Macintosh%20HD:Applications:Microsoft%20Office%202011:Office:Media:Templates:Publishing%20Layout%20View:Catalogs:Photo%20Catalog.dotx</Template>
  <TotalTime>8</TotalTime>
  <Pages>4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128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Rachel Colenutt</dc:creator>
  <cp:keywords/>
  <dc:description/>
  <cp:lastModifiedBy>rachel colenutt</cp:lastModifiedBy>
  <cp:revision>7</cp:revision>
  <cp:lastPrinted>2020-01-13T20:32:00Z</cp:lastPrinted>
  <dcterms:created xsi:type="dcterms:W3CDTF">2024-06-16T10:57:00Z</dcterms:created>
  <dcterms:modified xsi:type="dcterms:W3CDTF">2025-09-21T14:09:00Z</dcterms:modified>
  <cp:category/>
</cp:coreProperties>
</file>